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6823E" w14:textId="5EF566D2" w:rsidR="00D1130A" w:rsidRPr="009321B0" w:rsidRDefault="0020371E" w:rsidP="00464656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A74E46" wp14:editId="001C45B1">
            <wp:simplePos x="0" y="0"/>
            <wp:positionH relativeFrom="column">
              <wp:posOffset>1399540</wp:posOffset>
            </wp:positionH>
            <wp:positionV relativeFrom="paragraph">
              <wp:posOffset>94615</wp:posOffset>
            </wp:positionV>
            <wp:extent cx="495935" cy="483870"/>
            <wp:effectExtent l="0" t="0" r="0" b="0"/>
            <wp:wrapSquare wrapText="bothSides"/>
            <wp:docPr id="103913526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4F3468" w14:textId="32CF8A32" w:rsidR="00D1130A" w:rsidRDefault="00D1130A" w:rsidP="00552C81">
      <w:pPr>
        <w:ind w:right="-142"/>
      </w:pPr>
    </w:p>
    <w:p w14:paraId="15F7660F" w14:textId="3AF345F0" w:rsidR="001860A1" w:rsidRDefault="00E34854" w:rsidP="00101184">
      <w:pPr>
        <w:framePr w:w="4398" w:h="3286" w:hSpace="181" w:wrap="around" w:vAnchor="text" w:hAnchor="page" w:x="6780" w:y="142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rPr>
          <w:rFonts w:ascii="Cambria" w:hAnsi="Cambria"/>
        </w:rPr>
      </w:pPr>
      <w:r>
        <w:rPr>
          <w:rFonts w:ascii="Cambria" w:hAnsi="Cambria"/>
        </w:rPr>
        <w:t>Πειραιάς</w:t>
      </w:r>
      <w:r w:rsidR="000F070D">
        <w:rPr>
          <w:rFonts w:ascii="Cambria" w:hAnsi="Cambria"/>
        </w:rPr>
        <w:t>,</w:t>
      </w:r>
      <w:r w:rsidR="003568B4">
        <w:rPr>
          <w:rFonts w:ascii="Cambria" w:hAnsi="Cambria"/>
        </w:rPr>
        <w:t xml:space="preserve"> </w:t>
      </w:r>
      <w:r w:rsidR="00851DA4">
        <w:rPr>
          <w:rFonts w:ascii="Cambria" w:hAnsi="Cambria"/>
        </w:rPr>
        <w:t>2</w:t>
      </w:r>
      <w:r w:rsidR="00D96DE2">
        <w:rPr>
          <w:rFonts w:ascii="Cambria" w:hAnsi="Cambria"/>
        </w:rPr>
        <w:t>3</w:t>
      </w:r>
      <w:r w:rsidR="00D86302">
        <w:rPr>
          <w:rFonts w:ascii="Cambria" w:hAnsi="Cambria"/>
        </w:rPr>
        <w:t>.10.2026</w:t>
      </w:r>
    </w:p>
    <w:p w14:paraId="23FD6F8B" w14:textId="30D34A1F" w:rsidR="003568B4" w:rsidRDefault="003568B4" w:rsidP="00101184">
      <w:pPr>
        <w:framePr w:w="4398" w:h="3286" w:hSpace="181" w:wrap="around" w:vAnchor="text" w:hAnchor="page" w:x="6780" w:y="142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rPr>
          <w:rFonts w:ascii="Cambria" w:hAnsi="Cambria"/>
        </w:rPr>
      </w:pPr>
      <w:proofErr w:type="spellStart"/>
      <w:r>
        <w:rPr>
          <w:rFonts w:ascii="Cambria" w:hAnsi="Cambria"/>
        </w:rPr>
        <w:t>Αρ.</w:t>
      </w:r>
      <w:r w:rsidR="00A40D5A">
        <w:rPr>
          <w:rFonts w:ascii="Cambria" w:hAnsi="Cambria"/>
        </w:rPr>
        <w:t>Π</w:t>
      </w:r>
      <w:r>
        <w:rPr>
          <w:rFonts w:ascii="Cambria" w:hAnsi="Cambria"/>
        </w:rPr>
        <w:t>ρωτ</w:t>
      </w:r>
      <w:proofErr w:type="spellEnd"/>
      <w:r>
        <w:rPr>
          <w:rFonts w:ascii="Cambria" w:hAnsi="Cambria"/>
        </w:rPr>
        <w:t>.</w:t>
      </w:r>
      <w:r w:rsidR="00D86302">
        <w:rPr>
          <w:rFonts w:ascii="Cambria" w:hAnsi="Cambria"/>
        </w:rPr>
        <w:t xml:space="preserve"> </w:t>
      </w:r>
      <w:r w:rsidR="00D96DE2">
        <w:rPr>
          <w:rFonts w:ascii="Cambria" w:hAnsi="Cambria"/>
        </w:rPr>
        <w:t>1532</w:t>
      </w:r>
    </w:p>
    <w:p w14:paraId="50BF61DB" w14:textId="5919F702" w:rsidR="00A1395C" w:rsidRDefault="00A1395C" w:rsidP="00101184">
      <w:pPr>
        <w:framePr w:w="4398" w:h="3286" w:hSpace="181" w:wrap="around" w:vAnchor="text" w:hAnchor="page" w:x="6780" w:y="142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rPr>
          <w:rFonts w:ascii="Cambria" w:hAnsi="Cambria"/>
        </w:rPr>
      </w:pPr>
    </w:p>
    <w:p w14:paraId="5425E982" w14:textId="4D7BFBA3" w:rsidR="00A1395C" w:rsidRDefault="00A1395C" w:rsidP="00101184">
      <w:pPr>
        <w:framePr w:w="4398" w:h="3286" w:hSpace="181" w:wrap="around" w:vAnchor="text" w:hAnchor="page" w:x="6780" w:y="142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rPr>
          <w:rFonts w:ascii="Cambria" w:hAnsi="Cambria"/>
        </w:rPr>
      </w:pPr>
    </w:p>
    <w:p w14:paraId="28718D22" w14:textId="274020ED" w:rsidR="00A1395C" w:rsidRDefault="00A1395C" w:rsidP="00101184">
      <w:pPr>
        <w:framePr w:w="4398" w:h="3286" w:hSpace="181" w:wrap="around" w:vAnchor="text" w:hAnchor="page" w:x="6780" w:y="142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rPr>
          <w:rFonts w:ascii="Cambria" w:hAnsi="Cambria"/>
        </w:rPr>
      </w:pPr>
    </w:p>
    <w:p w14:paraId="623BFA30" w14:textId="1206901C" w:rsidR="00A1395C" w:rsidRDefault="00A1395C" w:rsidP="00101184">
      <w:pPr>
        <w:framePr w:w="4398" w:h="3286" w:hSpace="181" w:wrap="around" w:vAnchor="text" w:hAnchor="page" w:x="6780" w:y="142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rPr>
          <w:rFonts w:ascii="Cambria" w:hAnsi="Cambria"/>
        </w:rPr>
      </w:pPr>
      <w:r>
        <w:rPr>
          <w:rFonts w:ascii="Cambria" w:hAnsi="Cambria"/>
        </w:rPr>
        <w:t>ΠΡΟΣ:</w:t>
      </w:r>
      <w:r w:rsidR="00D96DE2">
        <w:rPr>
          <w:rFonts w:ascii="Cambria" w:hAnsi="Cambria"/>
        </w:rPr>
        <w:t xml:space="preserve"> Όλες τις Δ/</w:t>
      </w:r>
      <w:proofErr w:type="spellStart"/>
      <w:r w:rsidR="00D96DE2">
        <w:rPr>
          <w:rFonts w:ascii="Cambria" w:hAnsi="Cambria"/>
        </w:rPr>
        <w:t>νσεις</w:t>
      </w:r>
      <w:proofErr w:type="spellEnd"/>
      <w:r w:rsidR="00D96DE2">
        <w:rPr>
          <w:rFonts w:ascii="Cambria" w:hAnsi="Cambria"/>
        </w:rPr>
        <w:t xml:space="preserve"> Δ/</w:t>
      </w:r>
      <w:proofErr w:type="spellStart"/>
      <w:r w:rsidR="00D96DE2">
        <w:rPr>
          <w:rFonts w:ascii="Cambria" w:hAnsi="Cambria"/>
        </w:rPr>
        <w:t>θμιας</w:t>
      </w:r>
      <w:proofErr w:type="spellEnd"/>
      <w:r w:rsidR="00D96DE2">
        <w:rPr>
          <w:rFonts w:ascii="Cambria" w:hAnsi="Cambria"/>
        </w:rPr>
        <w:t xml:space="preserve"> Εκπαίδευσης της χώρας</w:t>
      </w:r>
    </w:p>
    <w:p w14:paraId="13E29433" w14:textId="1E138A35" w:rsidR="00D96DE2" w:rsidRPr="00D86302" w:rsidRDefault="00D96DE2" w:rsidP="00101184">
      <w:pPr>
        <w:framePr w:w="4398" w:h="3286" w:hSpace="181" w:wrap="around" w:vAnchor="text" w:hAnchor="page" w:x="6780" w:y="142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rPr>
          <w:rFonts w:ascii="Cambria" w:hAnsi="Cambria"/>
        </w:rPr>
      </w:pPr>
      <w:r>
        <w:rPr>
          <w:rFonts w:ascii="Cambria" w:hAnsi="Cambria"/>
        </w:rPr>
        <w:t>(διά της ΔΙΔΕ Πειραιά)</w:t>
      </w:r>
    </w:p>
    <w:p w14:paraId="64B4C5FF" w14:textId="77777777" w:rsidR="00987E77" w:rsidRPr="006A6C1D" w:rsidRDefault="00987E77" w:rsidP="00E34854">
      <w:pPr>
        <w:pStyle w:val="1"/>
        <w:framePr w:w="5566" w:h="3391" w:wrap="auto" w:x="841" w:y="292"/>
        <w:rPr>
          <w:rFonts w:ascii="Cambria" w:hAnsi="Cambria"/>
          <w:szCs w:val="22"/>
        </w:rPr>
      </w:pPr>
      <w:r w:rsidRPr="006A6C1D">
        <w:rPr>
          <w:rFonts w:ascii="Cambria" w:hAnsi="Cambria"/>
          <w:szCs w:val="22"/>
        </w:rPr>
        <w:t>ΕΛΛΗΝΙΚΗ ΔΗΜΟΚΡΑΤΙΑ</w:t>
      </w:r>
    </w:p>
    <w:p w14:paraId="061CBFC0" w14:textId="77777777" w:rsidR="00987E77" w:rsidRPr="006A6C1D" w:rsidRDefault="00987E77" w:rsidP="00E34854">
      <w:pPr>
        <w:framePr w:w="5566" w:h="3391" w:hSpace="180" w:wrap="auto" w:vAnchor="text" w:hAnchor="page" w:x="841" w:y="29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jc w:val="center"/>
        <w:rPr>
          <w:rFonts w:ascii="Cambria" w:hAnsi="Cambria"/>
          <w:noProof/>
          <w:sz w:val="22"/>
          <w:szCs w:val="22"/>
        </w:rPr>
      </w:pPr>
      <w:r w:rsidRPr="006A6C1D">
        <w:rPr>
          <w:rFonts w:ascii="Cambria" w:hAnsi="Cambria"/>
          <w:noProof/>
          <w:sz w:val="22"/>
          <w:szCs w:val="22"/>
        </w:rPr>
        <w:t>ΥΠΟΥΡΓΕΙΟ ΠΑΙΔΕΙΑΣ</w:t>
      </w:r>
      <w:r>
        <w:rPr>
          <w:rFonts w:ascii="Cambria" w:hAnsi="Cambria"/>
          <w:noProof/>
          <w:sz w:val="22"/>
          <w:szCs w:val="22"/>
        </w:rPr>
        <w:t xml:space="preserve">, </w:t>
      </w:r>
      <w:r w:rsidRPr="006A6C1D">
        <w:rPr>
          <w:rFonts w:ascii="Cambria" w:hAnsi="Cambria"/>
          <w:noProof/>
          <w:sz w:val="22"/>
          <w:szCs w:val="22"/>
        </w:rPr>
        <w:t xml:space="preserve"> ΘΡΗΣΚΕΥΜΑΤΩΝ</w:t>
      </w:r>
      <w:r>
        <w:rPr>
          <w:rFonts w:ascii="Cambria" w:hAnsi="Cambria"/>
          <w:noProof/>
          <w:sz w:val="22"/>
          <w:szCs w:val="22"/>
        </w:rPr>
        <w:t xml:space="preserve"> </w:t>
      </w:r>
      <w:r w:rsidRPr="006A6C1D">
        <w:rPr>
          <w:rFonts w:ascii="Cambria" w:hAnsi="Cambria"/>
          <w:noProof/>
          <w:sz w:val="22"/>
          <w:szCs w:val="22"/>
        </w:rPr>
        <w:t>ΚΑΙ</w:t>
      </w:r>
      <w:r>
        <w:rPr>
          <w:rFonts w:ascii="Cambria" w:hAnsi="Cambria"/>
          <w:noProof/>
          <w:sz w:val="22"/>
          <w:szCs w:val="22"/>
        </w:rPr>
        <w:t xml:space="preserve"> ΑΘΛΗΤΙΣΜΟΥ</w:t>
      </w:r>
    </w:p>
    <w:p w14:paraId="17F4E2BF" w14:textId="57AA393E" w:rsidR="00987E77" w:rsidRDefault="00987E77" w:rsidP="00E34854">
      <w:pPr>
        <w:framePr w:w="5566" w:h="3391" w:hSpace="180" w:wrap="auto" w:vAnchor="text" w:hAnchor="page" w:x="841" w:y="29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jc w:val="center"/>
        <w:rPr>
          <w:rFonts w:ascii="Cambria" w:hAnsi="Cambria"/>
          <w:noProof/>
          <w:sz w:val="22"/>
          <w:szCs w:val="22"/>
        </w:rPr>
      </w:pPr>
      <w:r w:rsidRPr="006A6C1D">
        <w:rPr>
          <w:rFonts w:ascii="Cambria" w:hAnsi="Cambria"/>
          <w:noProof/>
          <w:sz w:val="22"/>
          <w:szCs w:val="22"/>
        </w:rPr>
        <w:t>ΠΕΡΙΦΕΡΕΙΑΚΗ Δ/ΝΣΗ Π/ΘΜΙΑΣ &amp; Δ/ΘΜΙΑΣ ΕΚΠΑΙΔΕΥΣΗΣ ΑΤΤΙΚΗΣ</w:t>
      </w:r>
    </w:p>
    <w:p w14:paraId="3980C0BB" w14:textId="59F45E9E" w:rsidR="00E34854" w:rsidRDefault="00E34854" w:rsidP="00E34854">
      <w:pPr>
        <w:framePr w:w="5566" w:h="3391" w:hSpace="180" w:wrap="auto" w:vAnchor="text" w:hAnchor="page" w:x="841" w:y="29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t>Δ/ΝΣΗ Δ/ΘΜΙΑΣ ΕΚΠΑΙΔΕΥΣΗΣ ΠΕΙΡΑΙΑ</w:t>
      </w:r>
      <w:r w:rsidRPr="006A6C1D">
        <w:rPr>
          <w:rFonts w:ascii="Cambria" w:hAnsi="Cambria"/>
          <w:b/>
          <w:sz w:val="22"/>
          <w:szCs w:val="22"/>
        </w:rPr>
        <w:t xml:space="preserve"> </w:t>
      </w:r>
    </w:p>
    <w:p w14:paraId="56E044E6" w14:textId="11B3CB09" w:rsidR="00987E77" w:rsidRPr="00E34854" w:rsidRDefault="00987E77" w:rsidP="00E34854">
      <w:pPr>
        <w:framePr w:w="5566" w:h="3391" w:hSpace="180" w:wrap="auto" w:vAnchor="text" w:hAnchor="page" w:x="841" w:y="29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jc w:val="center"/>
        <w:rPr>
          <w:rFonts w:ascii="Cambria" w:hAnsi="Cambria"/>
          <w:b/>
          <w:sz w:val="22"/>
          <w:szCs w:val="22"/>
        </w:rPr>
      </w:pPr>
      <w:r w:rsidRPr="006A6C1D">
        <w:rPr>
          <w:rFonts w:ascii="Cambria" w:hAnsi="Cambria"/>
          <w:b/>
          <w:sz w:val="22"/>
          <w:szCs w:val="22"/>
        </w:rPr>
        <w:t xml:space="preserve">ΠΡΟΤΥΠΟ </w:t>
      </w:r>
      <w:r w:rsidR="00A13B25">
        <w:rPr>
          <w:rFonts w:ascii="Cambria" w:hAnsi="Cambria"/>
          <w:b/>
          <w:sz w:val="22"/>
          <w:szCs w:val="22"/>
        </w:rPr>
        <w:t>ΓΥΜΝΑΣΙΟ</w:t>
      </w:r>
      <w:r w:rsidR="00E34854" w:rsidRPr="00E34854">
        <w:rPr>
          <w:rFonts w:ascii="Cambria" w:hAnsi="Cambria"/>
          <w:b/>
          <w:sz w:val="22"/>
          <w:szCs w:val="22"/>
        </w:rPr>
        <w:t xml:space="preserve"> </w:t>
      </w:r>
      <w:r w:rsidRPr="006A6C1D">
        <w:rPr>
          <w:rFonts w:ascii="Cambria" w:hAnsi="Cambria"/>
          <w:b/>
          <w:sz w:val="22"/>
          <w:szCs w:val="22"/>
        </w:rPr>
        <w:t>ΙΩΝΙΔΕΙΟΥ ΣΧΟΛΗΣ ΠΕΙΡΑΙΑ</w:t>
      </w:r>
    </w:p>
    <w:p w14:paraId="74C01A5F" w14:textId="77777777" w:rsidR="00987E77" w:rsidRPr="006A6C1D" w:rsidRDefault="00987E77" w:rsidP="00E34854">
      <w:pPr>
        <w:framePr w:w="5566" w:h="3391" w:hSpace="180" w:wrap="auto" w:vAnchor="text" w:hAnchor="page" w:x="841" w:y="29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jc w:val="center"/>
        <w:rPr>
          <w:rFonts w:ascii="Cambria" w:hAnsi="Cambria"/>
          <w:sz w:val="22"/>
          <w:szCs w:val="22"/>
        </w:rPr>
      </w:pPr>
      <w:r w:rsidRPr="006A6C1D">
        <w:rPr>
          <w:rFonts w:ascii="Cambria" w:hAnsi="Cambria"/>
          <w:sz w:val="22"/>
          <w:szCs w:val="22"/>
        </w:rPr>
        <w:t>ΣΩΤΗΡΟΣ ΔΙΟΣ 17,  ΠΕΙΡΑΙΑΣ - Τ.Κ. 18535</w:t>
      </w:r>
    </w:p>
    <w:p w14:paraId="08C0A128" w14:textId="30CE85FA" w:rsidR="00987E77" w:rsidRPr="00B436A6" w:rsidRDefault="00987E77" w:rsidP="00DF00F5">
      <w:pPr>
        <w:framePr w:w="5566" w:h="3391" w:hSpace="180" w:wrap="auto" w:vAnchor="text" w:hAnchor="page" w:x="841" w:y="29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ind w:firstLine="720"/>
        <w:rPr>
          <w:rFonts w:ascii="Cambria" w:hAnsi="Cambria"/>
          <w:sz w:val="22"/>
          <w:szCs w:val="22"/>
        </w:rPr>
      </w:pPr>
      <w:proofErr w:type="spellStart"/>
      <w:r w:rsidRPr="006A6C1D">
        <w:rPr>
          <w:rFonts w:ascii="Cambria" w:hAnsi="Cambria"/>
          <w:sz w:val="22"/>
          <w:szCs w:val="22"/>
        </w:rPr>
        <w:t>Τηλ</w:t>
      </w:r>
      <w:proofErr w:type="spellEnd"/>
      <w:r w:rsidRPr="00B436A6">
        <w:rPr>
          <w:rFonts w:ascii="Cambria" w:hAnsi="Cambria"/>
          <w:sz w:val="22"/>
          <w:szCs w:val="22"/>
        </w:rPr>
        <w:t>. 210- 41</w:t>
      </w:r>
      <w:r w:rsidR="006F1D39" w:rsidRPr="00B436A6">
        <w:rPr>
          <w:rFonts w:ascii="Cambria" w:hAnsi="Cambria"/>
          <w:sz w:val="22"/>
          <w:szCs w:val="22"/>
        </w:rPr>
        <w:t>2260</w:t>
      </w:r>
    </w:p>
    <w:p w14:paraId="60F32BB5" w14:textId="754D8928" w:rsidR="00987E77" w:rsidRPr="00B436A6" w:rsidRDefault="00987E77" w:rsidP="00DF00F5">
      <w:pPr>
        <w:framePr w:w="5566" w:h="3391" w:hSpace="180" w:wrap="auto" w:vAnchor="text" w:hAnchor="page" w:x="841" w:y="29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ind w:firstLine="720"/>
        <w:rPr>
          <w:rFonts w:ascii="Cambria" w:hAnsi="Cambria"/>
          <w:sz w:val="22"/>
          <w:szCs w:val="22"/>
        </w:rPr>
      </w:pPr>
      <w:r w:rsidRPr="006A6C1D">
        <w:rPr>
          <w:rFonts w:ascii="Cambria" w:hAnsi="Cambria"/>
          <w:sz w:val="22"/>
          <w:szCs w:val="22"/>
          <w:lang w:val="en-US"/>
        </w:rPr>
        <w:t>email</w:t>
      </w:r>
      <w:r w:rsidRPr="00B436A6">
        <w:rPr>
          <w:rFonts w:ascii="Cambria" w:hAnsi="Cambria"/>
          <w:sz w:val="22"/>
          <w:szCs w:val="22"/>
        </w:rPr>
        <w:t xml:space="preserve">: </w:t>
      </w:r>
      <w:proofErr w:type="spellStart"/>
      <w:r w:rsidR="006F1D39">
        <w:rPr>
          <w:rFonts w:ascii="Cambria" w:hAnsi="Cambria"/>
          <w:sz w:val="22"/>
          <w:szCs w:val="22"/>
          <w:lang w:val="en-US"/>
        </w:rPr>
        <w:t>gympeiri</w:t>
      </w:r>
      <w:proofErr w:type="spellEnd"/>
      <w:r w:rsidR="006F1D39" w:rsidRPr="00B436A6">
        <w:rPr>
          <w:rFonts w:ascii="Cambria" w:hAnsi="Cambria"/>
          <w:sz w:val="22"/>
          <w:szCs w:val="22"/>
        </w:rPr>
        <w:t>@</w:t>
      </w:r>
      <w:r w:rsidR="006F1D39">
        <w:rPr>
          <w:rFonts w:ascii="Cambria" w:hAnsi="Cambria"/>
          <w:sz w:val="22"/>
          <w:szCs w:val="22"/>
          <w:lang w:val="en-US"/>
        </w:rPr>
        <w:t>sch</w:t>
      </w:r>
      <w:r w:rsidR="006F1D39" w:rsidRPr="00B436A6">
        <w:rPr>
          <w:rFonts w:ascii="Cambria" w:hAnsi="Cambria"/>
          <w:sz w:val="22"/>
          <w:szCs w:val="22"/>
        </w:rPr>
        <w:t>.</w:t>
      </w:r>
      <w:r w:rsidR="006F1D39">
        <w:rPr>
          <w:rFonts w:ascii="Cambria" w:hAnsi="Cambria"/>
          <w:sz w:val="22"/>
          <w:szCs w:val="22"/>
          <w:lang w:val="en-US"/>
        </w:rPr>
        <w:t>gr</w:t>
      </w:r>
    </w:p>
    <w:p w14:paraId="26DCBC42" w14:textId="056A6014" w:rsidR="009A0C27" w:rsidRPr="00B436A6" w:rsidRDefault="009A0C27" w:rsidP="00446EA4">
      <w:pPr>
        <w:pStyle w:val="a7"/>
        <w:spacing w:line="360" w:lineRule="auto"/>
        <w:ind w:left="0"/>
        <w:jc w:val="both"/>
        <w:rPr>
          <w:rFonts w:ascii="Cambria" w:hAnsi="Cambria"/>
          <w:b/>
        </w:rPr>
      </w:pPr>
    </w:p>
    <w:p w14:paraId="47B950DE" w14:textId="2BEF764A" w:rsidR="003568B4" w:rsidRPr="00A40D5A" w:rsidRDefault="00A40D5A" w:rsidP="00684803">
      <w:pPr>
        <w:spacing w:line="240" w:lineRule="auto"/>
        <w:jc w:val="center"/>
        <w:rPr>
          <w:rFonts w:ascii="Cambria" w:hAnsi="Cambria"/>
          <w:b/>
        </w:rPr>
      </w:pPr>
      <w:r w:rsidRPr="00A40D5A">
        <w:rPr>
          <w:rFonts w:ascii="Cambria" w:hAnsi="Cambria"/>
          <w:b/>
        </w:rPr>
        <w:t xml:space="preserve">                                                                                             </w:t>
      </w:r>
      <w:r w:rsidR="00A1395C">
        <w:rPr>
          <w:rFonts w:ascii="Cambria" w:hAnsi="Cambria"/>
          <w:b/>
        </w:rPr>
        <w:t xml:space="preserve">                   </w:t>
      </w:r>
    </w:p>
    <w:p w14:paraId="25851055" w14:textId="77777777" w:rsidR="003568B4" w:rsidRPr="00B436A6" w:rsidRDefault="003568B4" w:rsidP="00684803">
      <w:pPr>
        <w:spacing w:line="240" w:lineRule="auto"/>
        <w:jc w:val="center"/>
        <w:rPr>
          <w:rFonts w:ascii="Cambria" w:hAnsi="Cambria"/>
          <w:sz w:val="18"/>
          <w:szCs w:val="18"/>
        </w:rPr>
      </w:pPr>
    </w:p>
    <w:p w14:paraId="49027CD6" w14:textId="77777777" w:rsidR="00634AF8" w:rsidRPr="00B436A6" w:rsidRDefault="00634AF8" w:rsidP="00684803">
      <w:pPr>
        <w:pStyle w:val="a7"/>
        <w:spacing w:line="240" w:lineRule="auto"/>
        <w:ind w:left="0"/>
        <w:rPr>
          <w:rFonts w:ascii="Cambria" w:hAnsi="Cambria"/>
        </w:rPr>
      </w:pPr>
    </w:p>
    <w:p w14:paraId="52A9E656" w14:textId="3F975686" w:rsidR="00521ADA" w:rsidRDefault="003568B4" w:rsidP="00B436A6">
      <w:pPr>
        <w:pStyle w:val="a7"/>
        <w:spacing w:line="240" w:lineRule="auto"/>
        <w:ind w:left="0"/>
        <w:rPr>
          <w:rFonts w:ascii="Cambria" w:hAnsi="Cambria"/>
        </w:rPr>
      </w:pPr>
      <w:r w:rsidRPr="003568B4">
        <w:rPr>
          <w:rFonts w:ascii="Cambria" w:hAnsi="Cambria"/>
        </w:rPr>
        <w:tab/>
      </w:r>
      <w:r w:rsidRPr="003568B4">
        <w:rPr>
          <w:rFonts w:ascii="Cambria" w:hAnsi="Cambria"/>
        </w:rPr>
        <w:tab/>
      </w:r>
      <w:r w:rsidRPr="003568B4">
        <w:rPr>
          <w:rFonts w:ascii="Cambria" w:hAnsi="Cambria"/>
        </w:rPr>
        <w:tab/>
      </w:r>
      <w:r w:rsidRPr="003568B4">
        <w:rPr>
          <w:rFonts w:ascii="Cambria" w:hAnsi="Cambria"/>
        </w:rPr>
        <w:tab/>
      </w:r>
      <w:r w:rsidRPr="003568B4">
        <w:rPr>
          <w:rFonts w:ascii="Cambria" w:hAnsi="Cambria"/>
        </w:rPr>
        <w:tab/>
      </w:r>
      <w:r w:rsidRPr="003568B4">
        <w:rPr>
          <w:rFonts w:ascii="Cambria" w:hAnsi="Cambria"/>
        </w:rPr>
        <w:tab/>
      </w:r>
      <w:r w:rsidRPr="003568B4">
        <w:rPr>
          <w:rFonts w:ascii="Cambria" w:hAnsi="Cambria"/>
        </w:rPr>
        <w:tab/>
      </w:r>
    </w:p>
    <w:p w14:paraId="2AE3541B" w14:textId="77777777" w:rsidR="00221829" w:rsidRDefault="00B436A6" w:rsidP="00B436A6">
      <w:pPr>
        <w:overflowPunct w:val="0"/>
        <w:autoSpaceDE w:val="0"/>
        <w:autoSpaceDN w:val="0"/>
        <w:adjustRightInd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1AF0EEB8" w14:textId="77777777" w:rsidR="00221829" w:rsidRDefault="00221829" w:rsidP="00B436A6">
      <w:pPr>
        <w:overflowPunct w:val="0"/>
        <w:autoSpaceDE w:val="0"/>
        <w:autoSpaceDN w:val="0"/>
        <w:adjustRightInd w:val="0"/>
        <w:spacing w:line="240" w:lineRule="auto"/>
        <w:jc w:val="center"/>
        <w:rPr>
          <w:b/>
          <w:sz w:val="20"/>
          <w:szCs w:val="20"/>
        </w:rPr>
      </w:pPr>
    </w:p>
    <w:p w14:paraId="500B5E73" w14:textId="77777777" w:rsidR="00D96DE2" w:rsidRPr="00D96DE2" w:rsidRDefault="00D96DE2" w:rsidP="00D96DE2">
      <w:pPr>
        <w:spacing w:after="160" w:line="254" w:lineRule="auto"/>
        <w:jc w:val="center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ΠΡΟΚΗΡΥΞΗ ΜΑΘΗΤΙΚΟΥ ΛΟΓΟΤΕΧΝΙΚΟΥ ΔΙΑΓΩΝΙΣΜΟΥ</w:t>
      </w:r>
    </w:p>
    <w:p w14:paraId="5F3332C6" w14:textId="77777777" w:rsidR="00D96DE2" w:rsidRPr="00D96DE2" w:rsidRDefault="00D96DE2" w:rsidP="00D96DE2">
      <w:pPr>
        <w:spacing w:after="160" w:line="254" w:lineRule="auto"/>
        <w:jc w:val="center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«</w:t>
      </w:r>
      <w:r w:rsidRPr="00D96DE2">
        <w:rPr>
          <w:rFonts w:eastAsia="Calibri"/>
          <w:b/>
          <w:bCs/>
          <w:kern w:val="2"/>
          <w:lang w:val="en-US" w:eastAsia="en-US"/>
        </w:rPr>
        <w:t>Limericks</w:t>
      </w:r>
      <w:r w:rsidRPr="00D96DE2">
        <w:rPr>
          <w:rFonts w:eastAsia="Calibri"/>
          <w:b/>
          <w:bCs/>
          <w:kern w:val="2"/>
          <w:lang w:eastAsia="en-US"/>
        </w:rPr>
        <w:t xml:space="preserve"> και </w:t>
      </w:r>
      <w:proofErr w:type="spellStart"/>
      <w:r w:rsidRPr="00D96DE2">
        <w:rPr>
          <w:rFonts w:eastAsia="Calibri"/>
          <w:b/>
          <w:bCs/>
          <w:kern w:val="2"/>
          <w:lang w:val="en-US" w:eastAsia="en-US"/>
        </w:rPr>
        <w:t>Calligrammes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στο Σχολείο».</w:t>
      </w:r>
    </w:p>
    <w:p w14:paraId="4A2FBD55" w14:textId="77777777" w:rsidR="00D96DE2" w:rsidRPr="00D96DE2" w:rsidRDefault="00D96DE2" w:rsidP="00D96DE2">
      <w:pPr>
        <w:spacing w:after="160" w:line="254" w:lineRule="auto"/>
        <w:rPr>
          <w:rFonts w:eastAsia="Calibri"/>
          <w:b/>
          <w:bCs/>
          <w:kern w:val="2"/>
          <w:lang w:eastAsia="en-US"/>
        </w:rPr>
      </w:pPr>
    </w:p>
    <w:p w14:paraId="247F32D5" w14:textId="77777777" w:rsidR="00D96DE2" w:rsidRPr="00D96DE2" w:rsidRDefault="00D96DE2" w:rsidP="00D96DE2">
      <w:pPr>
        <w:spacing w:after="160" w:line="254" w:lineRule="auto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ΠΛΑΙΣΙΟ – ΣΤΟΧΟΙ</w:t>
      </w:r>
    </w:p>
    <w:p w14:paraId="3ECDDDC3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 xml:space="preserve">Το Πρότυπο Γυμνάσιο της </w:t>
      </w:r>
      <w:proofErr w:type="spellStart"/>
      <w:r w:rsidRPr="00D96DE2">
        <w:rPr>
          <w:rFonts w:eastAsia="Calibri"/>
          <w:kern w:val="2"/>
          <w:lang w:eastAsia="en-US"/>
        </w:rPr>
        <w:t>Ιωνιδείου</w:t>
      </w:r>
      <w:proofErr w:type="spellEnd"/>
      <w:r w:rsidRPr="00D96DE2">
        <w:rPr>
          <w:rFonts w:eastAsia="Calibri"/>
          <w:kern w:val="2"/>
          <w:lang w:eastAsia="en-US"/>
        </w:rPr>
        <w:t xml:space="preserve"> Σχολής Πειραιά προκηρύσσει Πανελλήνιο Μαθητικό Λογοτεχνικό Διαγωνισμό με τίτλο: </w:t>
      </w:r>
      <w:r w:rsidRPr="00D96DE2">
        <w:rPr>
          <w:rFonts w:eastAsia="Calibri"/>
          <w:b/>
          <w:bCs/>
          <w:kern w:val="2"/>
          <w:lang w:eastAsia="en-US"/>
        </w:rPr>
        <w:t>«</w:t>
      </w:r>
      <w:r w:rsidRPr="00D96DE2">
        <w:rPr>
          <w:rFonts w:eastAsia="Calibri"/>
          <w:b/>
          <w:bCs/>
          <w:kern w:val="2"/>
          <w:lang w:val="en-US" w:eastAsia="en-US"/>
        </w:rPr>
        <w:t>L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imerick</w:t>
      </w:r>
      <w:proofErr w:type="spellEnd"/>
      <w:r w:rsidRPr="00D96DE2">
        <w:rPr>
          <w:rFonts w:eastAsia="Calibri"/>
          <w:b/>
          <w:bCs/>
          <w:kern w:val="2"/>
          <w:lang w:val="en-US" w:eastAsia="en-US"/>
        </w:rPr>
        <w:t>s</w:t>
      </w:r>
      <w:r w:rsidRPr="00D96DE2">
        <w:rPr>
          <w:rFonts w:eastAsia="Calibri"/>
          <w:b/>
          <w:bCs/>
          <w:kern w:val="2"/>
          <w:lang w:eastAsia="en-US"/>
        </w:rPr>
        <w:t xml:space="preserve"> και </w:t>
      </w:r>
      <w:r w:rsidRPr="00D96DE2">
        <w:rPr>
          <w:rFonts w:eastAsia="Calibri"/>
          <w:b/>
          <w:bCs/>
          <w:kern w:val="2"/>
          <w:lang w:val="en-US" w:eastAsia="en-US"/>
        </w:rPr>
        <w:t>C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alligrammes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στο Σχολείο» </w:t>
      </w:r>
      <w:r w:rsidRPr="00D96DE2">
        <w:rPr>
          <w:rFonts w:eastAsia="Calibri"/>
          <w:bCs/>
          <w:kern w:val="2"/>
          <w:lang w:eastAsia="en-US"/>
        </w:rPr>
        <w:t>(165/ΔΕΠΠΣ/15.10.2026 απόφαση ΔΕΠΠΣ).</w:t>
      </w:r>
      <w:r w:rsidRPr="00D96DE2">
        <w:rPr>
          <w:rFonts w:eastAsia="Calibri"/>
          <w:kern w:val="2"/>
          <w:lang w:eastAsia="en-US"/>
        </w:rPr>
        <w:t xml:space="preserve"> Ο διαγωνισμός απευθύνεται σε μαθητές/-</w:t>
      </w:r>
      <w:proofErr w:type="spellStart"/>
      <w:r w:rsidRPr="00D96DE2">
        <w:rPr>
          <w:rFonts w:eastAsia="Calibri"/>
          <w:kern w:val="2"/>
          <w:lang w:eastAsia="en-US"/>
        </w:rPr>
        <w:t>τριες</w:t>
      </w:r>
      <w:proofErr w:type="spellEnd"/>
      <w:r w:rsidRPr="00D96DE2">
        <w:rPr>
          <w:rFonts w:eastAsia="Calibri"/>
          <w:kern w:val="2"/>
          <w:lang w:eastAsia="en-US"/>
        </w:rPr>
        <w:t xml:space="preserve">  ατομική ή ομαδική συμμετοχή ) </w:t>
      </w:r>
      <w:r w:rsidRPr="00D96DE2">
        <w:rPr>
          <w:rFonts w:eastAsia="Calibri"/>
          <w:b/>
          <w:bCs/>
          <w:kern w:val="2"/>
          <w:lang w:eastAsia="en-US"/>
        </w:rPr>
        <w:t xml:space="preserve">των τριών τάξεων του Γυμνασίου. </w:t>
      </w:r>
      <w:r w:rsidRPr="00D96DE2">
        <w:rPr>
          <w:rFonts w:eastAsia="Calibri"/>
          <w:kern w:val="2"/>
          <w:lang w:eastAsia="en-US"/>
        </w:rPr>
        <w:t>Κάθε σχολείο μπορεί να λάβει μέρος με περισσότερες της μιας συμμετοχές, εφόσον το επιθυμεί. Σκοπός της διοργάνωσης είναι η καλλιέργεια της φαντασίας, η προώθηση της λογοτεχνικής γραφής και η εξοικείωση των μαθητών/ -τριών με τα συγκεκριμένα είδη ποιημάτων.</w:t>
      </w:r>
    </w:p>
    <w:p w14:paraId="7AC14725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ΠΕΡΙΕΧΟΜΕΝΟ ΔΙΑΓΩΝΙΣΜΟΥ</w:t>
      </w:r>
    </w:p>
    <w:p w14:paraId="63D35751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Προσκαλούμε τους μαθητές/ -</w:t>
      </w:r>
      <w:proofErr w:type="spellStart"/>
      <w:r w:rsidRPr="00D96DE2">
        <w:rPr>
          <w:rFonts w:eastAsia="Calibri"/>
          <w:kern w:val="2"/>
          <w:lang w:eastAsia="en-US"/>
        </w:rPr>
        <w:t>τριες</w:t>
      </w:r>
      <w:proofErr w:type="spellEnd"/>
      <w:r w:rsidRPr="00D96DE2">
        <w:rPr>
          <w:rFonts w:eastAsia="Calibri"/>
          <w:kern w:val="2"/>
          <w:lang w:eastAsia="en-US"/>
        </w:rPr>
        <w:t xml:space="preserve"> να εκφραστούν δημιουργικά και να συμμετέχουν στον διαγωνισμό με τα ακόλουθα έργα: </w:t>
      </w:r>
    </w:p>
    <w:p w14:paraId="3DC9A873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 xml:space="preserve">Α. τρία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λίμερικ</w:t>
      </w:r>
      <w:proofErr w:type="spellEnd"/>
    </w:p>
    <w:p w14:paraId="7C501E70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ή/και</w:t>
      </w:r>
    </w:p>
    <w:p w14:paraId="28ACA6A6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 xml:space="preserve">Β. ένα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εικονοποίημα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( σε ψηφιακή ή χειρόγραφη μορφή )</w:t>
      </w:r>
    </w:p>
    <w:p w14:paraId="028200CE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 xml:space="preserve">Το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λίμερικ</w:t>
      </w:r>
      <w:proofErr w:type="spellEnd"/>
      <w:r w:rsidRPr="00D96DE2">
        <w:rPr>
          <w:rFonts w:eastAsia="Calibri"/>
          <w:kern w:val="2"/>
          <w:lang w:eastAsia="en-US"/>
        </w:rPr>
        <w:t xml:space="preserve"> είναι ένα σύντομο, χιουμοριστικό ποίημα με </w:t>
      </w:r>
      <w:r w:rsidRPr="00D96DE2">
        <w:rPr>
          <w:rFonts w:eastAsia="Calibri"/>
          <w:b/>
          <w:bCs/>
          <w:kern w:val="2"/>
          <w:lang w:eastAsia="en-US"/>
        </w:rPr>
        <w:t>πέντε στίχους</w:t>
      </w:r>
      <w:r w:rsidRPr="00D96DE2">
        <w:rPr>
          <w:rFonts w:eastAsia="Calibri"/>
          <w:kern w:val="2"/>
          <w:lang w:eastAsia="en-US"/>
        </w:rPr>
        <w:t>. Συνήθως έχει ομοιοκαταληξία και παρουσιάζει μια αστεία, παράξενη ή απρόσμενη ιστορία. Χαρακτηρίζεται από παιχνιδιάρικη διάθεση, υπερβολές και συχνά παράλογες καταστάσεις. Στόχος του είναι κυρίως να διασκεδάσει τον αναγνώστη μέσα από τον ρυθμό και το χιούμορ του.</w:t>
      </w:r>
    </w:p>
    <w:p w14:paraId="506591C9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lastRenderedPageBreak/>
        <w:t xml:space="preserve">Το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εικονοποίημα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 </w:t>
      </w:r>
      <w:r w:rsidRPr="00D96DE2">
        <w:rPr>
          <w:rFonts w:eastAsia="Calibri"/>
          <w:kern w:val="2"/>
          <w:lang w:eastAsia="en-US"/>
        </w:rPr>
        <w:t xml:space="preserve">είναι ένα ποίημα του οποίου οι </w:t>
      </w:r>
      <w:r w:rsidRPr="00D96DE2">
        <w:rPr>
          <w:rFonts w:eastAsia="Calibri"/>
          <w:b/>
          <w:bCs/>
          <w:kern w:val="2"/>
          <w:lang w:eastAsia="en-US"/>
        </w:rPr>
        <w:t>λέξεις και οι στίχοι σχηματίζουν μια εικόνα</w:t>
      </w:r>
      <w:r w:rsidRPr="00D96DE2">
        <w:rPr>
          <w:rFonts w:eastAsia="Calibri"/>
          <w:kern w:val="2"/>
          <w:lang w:eastAsia="en-US"/>
        </w:rPr>
        <w:t xml:space="preserve"> σχετική με το θέμα του ποιήματος. Έτσι, συνδυάζει τη λογοτεχνία με την εικαστική τέχνη. Το σχήμα, η διάταξη και η μορφή των λέξεων στη σελίδα αποτελούν σημαντικό μέρος του νοήματος και της αισθητικής του ποιήματος.</w:t>
      </w:r>
    </w:p>
    <w:p w14:paraId="6396B9A4" w14:textId="77777777" w:rsidR="00D96DE2" w:rsidRPr="00D96DE2" w:rsidRDefault="00D96DE2" w:rsidP="00D96DE2">
      <w:pPr>
        <w:spacing w:after="160" w:line="254" w:lineRule="auto"/>
        <w:rPr>
          <w:rFonts w:eastAsia="Calibri"/>
          <w:kern w:val="2"/>
          <w:lang w:eastAsia="en-US"/>
        </w:rPr>
      </w:pPr>
    </w:p>
    <w:p w14:paraId="285CAF75" w14:textId="77777777" w:rsidR="00D96DE2" w:rsidRPr="00D96DE2" w:rsidRDefault="00D96DE2" w:rsidP="00D96DE2">
      <w:pPr>
        <w:spacing w:after="160" w:line="254" w:lineRule="auto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ΟΡΟΙ ΣΥΜΜΕΤΟΧΗΣ − ΠΡΟΔΙΑΓΡΑΦΕΣ</w:t>
      </w:r>
    </w:p>
    <w:p w14:paraId="06C3DE0B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Οι μαθητές/-</w:t>
      </w:r>
      <w:proofErr w:type="spellStart"/>
      <w:r w:rsidRPr="00D96DE2">
        <w:rPr>
          <w:rFonts w:eastAsia="Calibri"/>
          <w:kern w:val="2"/>
          <w:lang w:eastAsia="en-US"/>
        </w:rPr>
        <w:t>τριες</w:t>
      </w:r>
      <w:proofErr w:type="spellEnd"/>
      <w:r w:rsidRPr="00D96DE2">
        <w:rPr>
          <w:rFonts w:eastAsia="Calibri"/>
          <w:kern w:val="2"/>
          <w:lang w:eastAsia="en-US"/>
        </w:rPr>
        <w:t xml:space="preserve"> καλούνται με τη στήριξη των επιβλεπόντων/-ουσών εκπαιδευτικών να δημιουργήσουν </w:t>
      </w:r>
      <w:proofErr w:type="spellStart"/>
      <w:r w:rsidRPr="00D96DE2">
        <w:rPr>
          <w:rFonts w:eastAsia="Calibri"/>
          <w:kern w:val="2"/>
          <w:lang w:eastAsia="en-US"/>
        </w:rPr>
        <w:t>λίμερικ</w:t>
      </w:r>
      <w:proofErr w:type="spellEnd"/>
      <w:r w:rsidRPr="00D96DE2">
        <w:rPr>
          <w:rFonts w:eastAsia="Calibri"/>
          <w:kern w:val="2"/>
          <w:lang w:eastAsia="en-US"/>
        </w:rPr>
        <w:t xml:space="preserve"> και </w:t>
      </w:r>
      <w:proofErr w:type="spellStart"/>
      <w:r w:rsidRPr="00D96DE2">
        <w:rPr>
          <w:rFonts w:eastAsia="Calibri"/>
          <w:kern w:val="2"/>
          <w:lang w:eastAsia="en-US"/>
        </w:rPr>
        <w:t>εικονοποιήματα</w:t>
      </w:r>
      <w:proofErr w:type="spellEnd"/>
      <w:r w:rsidRPr="00D96DE2">
        <w:rPr>
          <w:rFonts w:eastAsia="Calibri"/>
          <w:kern w:val="2"/>
          <w:lang w:eastAsia="en-US"/>
        </w:rPr>
        <w:t xml:space="preserve">. Κάθε συμμετοχή μπορεί να περιλαμβάνει </w:t>
      </w:r>
      <w:r w:rsidRPr="00D96DE2">
        <w:rPr>
          <w:rFonts w:eastAsia="Calibri"/>
          <w:b/>
          <w:bCs/>
          <w:kern w:val="2"/>
          <w:lang w:eastAsia="en-US"/>
        </w:rPr>
        <w:t xml:space="preserve">τρία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λίμερικ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ή/και ένα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εικονοποίημα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>.</w:t>
      </w:r>
    </w:p>
    <w:p w14:paraId="232A0ADD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</w:p>
    <w:p w14:paraId="1EEF82F9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Οι εργασίες μπορούν να είναι ατομικές ή ομαδικές (ομάδες έως τριών ατόμων).</w:t>
      </w:r>
    </w:p>
    <w:p w14:paraId="65805742" w14:textId="77777777" w:rsidR="00D96DE2" w:rsidRPr="00D96DE2" w:rsidRDefault="00D96DE2" w:rsidP="00D96DE2">
      <w:pPr>
        <w:spacing w:after="160" w:line="360" w:lineRule="auto"/>
        <w:ind w:left="720"/>
        <w:contextualSpacing/>
        <w:rPr>
          <w:rFonts w:eastAsia="Calibri"/>
          <w:kern w:val="2"/>
          <w:lang w:eastAsia="en-US"/>
        </w:rPr>
      </w:pPr>
    </w:p>
    <w:p w14:paraId="07A05FCA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Τα έργα πρέπει να είναι πρωτότυπα και να μην περιλαμβάνουν υλικό το οποίο υπόκειται σε έλεγχο πνευματικών δικαιωμάτων.</w:t>
      </w:r>
    </w:p>
    <w:p w14:paraId="2E876F92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</w:p>
    <w:p w14:paraId="1CD00DCE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Η συμμετοχή των μαθητών -τριών στον διαγωνισμό είναι προαιρετική και δε συνεπάγεται κανένα κόστος για τους/τις συμμετέχοντες -</w:t>
      </w:r>
      <w:proofErr w:type="spellStart"/>
      <w:r w:rsidRPr="00D96DE2">
        <w:rPr>
          <w:rFonts w:eastAsia="Calibri"/>
          <w:kern w:val="2"/>
          <w:lang w:eastAsia="en-US"/>
        </w:rPr>
        <w:t>ουσες</w:t>
      </w:r>
      <w:proofErr w:type="spellEnd"/>
      <w:r w:rsidRPr="00D96DE2">
        <w:rPr>
          <w:rFonts w:eastAsia="Calibri"/>
          <w:kern w:val="2"/>
          <w:lang w:eastAsia="en-US"/>
        </w:rPr>
        <w:t>.</w:t>
      </w:r>
    </w:p>
    <w:p w14:paraId="74AE6289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</w:p>
    <w:p w14:paraId="610725A4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Η προετοιμασία για τον διαγωνισμό θα πραγματοποιηθεί εκτός του ωρολογίου προγράμματος.</w:t>
      </w:r>
    </w:p>
    <w:p w14:paraId="6A3BF8CA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</w:p>
    <w:p w14:paraId="19C45306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 xml:space="preserve">Τα </w:t>
      </w:r>
      <w:proofErr w:type="spellStart"/>
      <w:r w:rsidRPr="00D96DE2">
        <w:rPr>
          <w:rFonts w:eastAsia="Calibri"/>
          <w:kern w:val="2"/>
          <w:lang w:eastAsia="en-US"/>
        </w:rPr>
        <w:t>διακριθέντα</w:t>
      </w:r>
      <w:proofErr w:type="spellEnd"/>
      <w:r w:rsidRPr="00D96DE2">
        <w:rPr>
          <w:rFonts w:eastAsia="Calibri"/>
          <w:kern w:val="2"/>
          <w:lang w:eastAsia="en-US"/>
        </w:rPr>
        <w:t xml:space="preserve"> έργα θα δημοσιευτούν στην ιστοσελίδα του Πρότυπου Γυμνασίου της </w:t>
      </w:r>
      <w:proofErr w:type="spellStart"/>
      <w:r w:rsidRPr="00D96DE2">
        <w:rPr>
          <w:rFonts w:eastAsia="Calibri"/>
          <w:kern w:val="2"/>
          <w:lang w:eastAsia="en-US"/>
        </w:rPr>
        <w:t>Ιωνιδείου</w:t>
      </w:r>
      <w:proofErr w:type="spellEnd"/>
      <w:r w:rsidRPr="00D96DE2">
        <w:rPr>
          <w:rFonts w:eastAsia="Calibri"/>
          <w:kern w:val="2"/>
          <w:lang w:eastAsia="en-US"/>
        </w:rPr>
        <w:t xml:space="preserve"> Σχολής Πειραιά.</w:t>
      </w:r>
    </w:p>
    <w:p w14:paraId="1BB1C767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</w:p>
    <w:p w14:paraId="0E3B7311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Κανένα έσοδο δε θα προκύψει για τον φορέα του διαγωνισμού και η χρήση των έργων θα γίνει μόνο για εκπαιδευτικούς σκοπούς.</w:t>
      </w:r>
    </w:p>
    <w:p w14:paraId="19BA12F1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</w:p>
    <w:p w14:paraId="12757122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Ο φορέας της διοργάνωσης αναλαμβάνει τη διασφάλιση των προσωπικών δεδομένων και των πνευματικών δικαιωμάτων των δημιουργών σύμφωνα με την κείμενη νομοθεσία.</w:t>
      </w:r>
    </w:p>
    <w:p w14:paraId="3E81E710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</w:p>
    <w:p w14:paraId="188A361E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 xml:space="preserve">Τα έργα πρέπει να αποσταλούν σε αρχεία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pdf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στην ακόλουθη διεύθυνση ηλεκτρονικού ταχυδρομείου: </w:t>
      </w:r>
      <w:hyperlink r:id="rId7" w:history="1">
        <w:r w:rsidRPr="00D96DE2">
          <w:rPr>
            <w:rFonts w:ascii="Calibri" w:eastAsia="Calibri" w:hAnsi="Calibri"/>
            <w:color w:val="0563C1"/>
            <w:kern w:val="2"/>
            <w:sz w:val="22"/>
            <w:szCs w:val="22"/>
            <w:u w:val="single"/>
            <w:lang w:eastAsia="en-US"/>
          </w:rPr>
          <w:t>limerickcalligrammeion@gmail.com</w:t>
        </w:r>
      </w:hyperlink>
    </w:p>
    <w:p w14:paraId="094AE68E" w14:textId="77777777" w:rsidR="00D96DE2" w:rsidRPr="00D96DE2" w:rsidRDefault="00D96DE2" w:rsidP="00D96DE2">
      <w:pPr>
        <w:spacing w:after="160" w:line="254" w:lineRule="auto"/>
        <w:ind w:left="720"/>
        <w:contextualSpacing/>
        <w:rPr>
          <w:rFonts w:eastAsia="Calibri"/>
          <w:b/>
          <w:bCs/>
          <w:kern w:val="2"/>
          <w:lang w:eastAsia="en-US"/>
        </w:rPr>
      </w:pPr>
    </w:p>
    <w:p w14:paraId="197B9E45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 xml:space="preserve"> Το όνομα του αρχείου που θα υποβληθεί πρέπει να έχει το ονοματεπώνυμο του/της μαθητή/-</w:t>
      </w:r>
      <w:proofErr w:type="spellStart"/>
      <w:r w:rsidRPr="00D96DE2">
        <w:rPr>
          <w:rFonts w:eastAsia="Calibri"/>
          <w:kern w:val="2"/>
          <w:lang w:eastAsia="en-US"/>
        </w:rPr>
        <w:t>τριας</w:t>
      </w:r>
      <w:proofErr w:type="spellEnd"/>
      <w:r w:rsidRPr="00D96DE2">
        <w:rPr>
          <w:rFonts w:eastAsia="Calibri"/>
          <w:kern w:val="2"/>
          <w:lang w:eastAsia="en-US"/>
        </w:rPr>
        <w:t xml:space="preserve">. π.χ. </w:t>
      </w:r>
      <w:proofErr w:type="spellStart"/>
      <w:proofErr w:type="gramStart"/>
      <w:r w:rsidRPr="00D96DE2">
        <w:rPr>
          <w:rFonts w:eastAsia="Calibri"/>
          <w:kern w:val="2"/>
          <w:lang w:val="en-US" w:eastAsia="en-US"/>
        </w:rPr>
        <w:t>papadopoulou</w:t>
      </w:r>
      <w:proofErr w:type="spellEnd"/>
      <w:r w:rsidRPr="00D96DE2">
        <w:rPr>
          <w:rFonts w:eastAsia="Calibri"/>
          <w:kern w:val="2"/>
          <w:lang w:eastAsia="en-US"/>
        </w:rPr>
        <w:t>.</w:t>
      </w:r>
      <w:r w:rsidRPr="00D96DE2">
        <w:rPr>
          <w:rFonts w:eastAsia="Calibri"/>
          <w:kern w:val="2"/>
          <w:lang w:val="en-US" w:eastAsia="en-US"/>
        </w:rPr>
        <w:t>anna</w:t>
      </w:r>
      <w:proofErr w:type="gramEnd"/>
      <w:r w:rsidRPr="00D96DE2">
        <w:rPr>
          <w:rFonts w:eastAsia="Calibri"/>
          <w:kern w:val="2"/>
          <w:lang w:eastAsia="en-US"/>
        </w:rPr>
        <w:t xml:space="preserve">.  </w:t>
      </w:r>
      <w:r w:rsidRPr="00D96DE2">
        <w:rPr>
          <w:rFonts w:eastAsia="Calibri"/>
          <w:b/>
          <w:bCs/>
          <w:kern w:val="2"/>
          <w:lang w:eastAsia="en-US"/>
        </w:rPr>
        <w:t>Σε κανένα σημείο του κειμένου δεν πρέπει να αναγράφεται το όνομα του/της μαθητή/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τριας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που συμμετέχει</w:t>
      </w:r>
      <w:r w:rsidRPr="00D96DE2">
        <w:rPr>
          <w:rFonts w:eastAsia="Calibri"/>
          <w:kern w:val="2"/>
          <w:lang w:eastAsia="en-US"/>
        </w:rPr>
        <w:t xml:space="preserve">. </w:t>
      </w:r>
      <w:r w:rsidRPr="00D96DE2">
        <w:rPr>
          <w:rFonts w:eastAsia="Calibri"/>
          <w:b/>
          <w:bCs/>
          <w:kern w:val="2"/>
          <w:lang w:eastAsia="en-US"/>
        </w:rPr>
        <w:t xml:space="preserve">Τα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λίμερικ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που αποστέλλονται πρέπει να είναι </w:t>
      </w:r>
      <w:r w:rsidRPr="00D96DE2">
        <w:rPr>
          <w:rFonts w:eastAsia="Calibri"/>
          <w:b/>
          <w:bCs/>
          <w:kern w:val="2"/>
          <w:lang w:eastAsia="en-US"/>
        </w:rPr>
        <w:lastRenderedPageBreak/>
        <w:t xml:space="preserve">γραμμένα με γραμματοσειρά </w:t>
      </w:r>
      <w:r w:rsidRPr="00D96DE2">
        <w:rPr>
          <w:rFonts w:eastAsia="Calibri"/>
          <w:b/>
          <w:bCs/>
          <w:kern w:val="2"/>
          <w:lang w:val="en-US" w:eastAsia="en-US"/>
        </w:rPr>
        <w:t>Times</w:t>
      </w:r>
      <w:r w:rsidRPr="00D96DE2">
        <w:rPr>
          <w:rFonts w:eastAsia="Calibri"/>
          <w:b/>
          <w:bCs/>
          <w:kern w:val="2"/>
          <w:lang w:eastAsia="en-US"/>
        </w:rPr>
        <w:t xml:space="preserve"> </w:t>
      </w:r>
      <w:r w:rsidRPr="00D96DE2">
        <w:rPr>
          <w:rFonts w:eastAsia="Calibri"/>
          <w:b/>
          <w:bCs/>
          <w:kern w:val="2"/>
          <w:lang w:val="en-US" w:eastAsia="en-US"/>
        </w:rPr>
        <w:t>New</w:t>
      </w:r>
      <w:r w:rsidRPr="00D96DE2">
        <w:rPr>
          <w:rFonts w:eastAsia="Calibri"/>
          <w:b/>
          <w:bCs/>
          <w:kern w:val="2"/>
          <w:lang w:eastAsia="en-US"/>
        </w:rPr>
        <w:t xml:space="preserve"> </w:t>
      </w:r>
      <w:r w:rsidRPr="00D96DE2">
        <w:rPr>
          <w:rFonts w:eastAsia="Calibri"/>
          <w:b/>
          <w:bCs/>
          <w:kern w:val="2"/>
          <w:lang w:val="en-US" w:eastAsia="en-US"/>
        </w:rPr>
        <w:t>Roman</w:t>
      </w:r>
      <w:r w:rsidRPr="00D96DE2">
        <w:rPr>
          <w:rFonts w:eastAsia="Calibri"/>
          <w:b/>
          <w:bCs/>
          <w:kern w:val="2"/>
          <w:lang w:eastAsia="en-US"/>
        </w:rPr>
        <w:t xml:space="preserve">, διάστιχο 1,5. Τα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εικονοποιήματα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πρέπει να αποστέλλονται ως φωτογραφία ή αρχείο </w:t>
      </w:r>
      <w:r w:rsidRPr="00D96DE2">
        <w:rPr>
          <w:rFonts w:eastAsia="Calibri"/>
          <w:b/>
          <w:bCs/>
          <w:kern w:val="2"/>
          <w:lang w:val="en-US" w:eastAsia="en-US"/>
        </w:rPr>
        <w:t>pdf</w:t>
      </w:r>
      <w:r w:rsidRPr="00D96DE2">
        <w:rPr>
          <w:rFonts w:eastAsia="Calibri"/>
          <w:b/>
          <w:bCs/>
          <w:kern w:val="2"/>
          <w:lang w:eastAsia="en-US"/>
        </w:rPr>
        <w:t>.</w:t>
      </w:r>
    </w:p>
    <w:p w14:paraId="367377E3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</w:p>
    <w:p w14:paraId="06CB097F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Κάθε συμμετοχή πρέπει συνοδεύεται:</w:t>
      </w:r>
    </w:p>
    <w:p w14:paraId="3638124C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α) από την αίτηση συμμετοχής συμπληρωμένη από τους /τις επιβλέποντες -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ουσες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εκπαιδευτικούς (σε μορφή </w:t>
      </w:r>
      <w:proofErr w:type="spellStart"/>
      <w:r w:rsidRPr="00D96DE2">
        <w:rPr>
          <w:rFonts w:eastAsia="Calibri"/>
          <w:b/>
          <w:bCs/>
          <w:kern w:val="2"/>
          <w:lang w:eastAsia="en-US"/>
        </w:rPr>
        <w:t>word</w:t>
      </w:r>
      <w:proofErr w:type="spellEnd"/>
      <w:r w:rsidRPr="00D96DE2">
        <w:rPr>
          <w:rFonts w:eastAsia="Calibri"/>
          <w:b/>
          <w:bCs/>
          <w:kern w:val="2"/>
          <w:lang w:eastAsia="en-US"/>
        </w:rPr>
        <w:t xml:space="preserve"> ). </w:t>
      </w:r>
    </w:p>
    <w:p w14:paraId="2022BA30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β) από το έντυπο γονικής συναίνεσης χειρόγραφα ή ψηφιακά υπογεγραμμένο.</w:t>
      </w:r>
    </w:p>
    <w:p w14:paraId="6F4D8F56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γ) το/τα έργο/α των μαθητών/τριών σύμφωνα με τις οδηγίες της παραγράφου 10.</w:t>
      </w:r>
    </w:p>
    <w:p w14:paraId="0D80D686" w14:textId="77777777" w:rsidR="00D96DE2" w:rsidRPr="00D96DE2" w:rsidRDefault="00D96DE2" w:rsidP="00D96DE2">
      <w:pPr>
        <w:spacing w:after="160" w:line="360" w:lineRule="auto"/>
        <w:ind w:left="720"/>
        <w:contextualSpacing/>
        <w:jc w:val="both"/>
        <w:rPr>
          <w:rFonts w:eastAsia="Calibri"/>
          <w:kern w:val="2"/>
          <w:lang w:eastAsia="en-US"/>
        </w:rPr>
      </w:pPr>
    </w:p>
    <w:p w14:paraId="22B284F5" w14:textId="77777777" w:rsidR="00D96DE2" w:rsidRPr="00D96DE2" w:rsidRDefault="00D96DE2" w:rsidP="00D96DE2">
      <w:pPr>
        <w:numPr>
          <w:ilvl w:val="0"/>
          <w:numId w:val="50"/>
        </w:numPr>
        <w:spacing w:after="160" w:line="360" w:lineRule="auto"/>
        <w:contextualSpacing/>
        <w:jc w:val="both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Η συμμετοχή στον διαγωνισμό συνεπάγεται τη ρητή και ανεπιφύλακτη αποδοχή των όρων του τόσο από τους μαθητές -</w:t>
      </w:r>
      <w:proofErr w:type="spellStart"/>
      <w:r w:rsidRPr="00D96DE2">
        <w:rPr>
          <w:rFonts w:eastAsia="Calibri"/>
          <w:kern w:val="2"/>
          <w:lang w:eastAsia="en-US"/>
        </w:rPr>
        <w:t>τριες</w:t>
      </w:r>
      <w:proofErr w:type="spellEnd"/>
      <w:r w:rsidRPr="00D96DE2">
        <w:rPr>
          <w:rFonts w:eastAsia="Calibri"/>
          <w:kern w:val="2"/>
          <w:lang w:eastAsia="en-US"/>
        </w:rPr>
        <w:t xml:space="preserve"> όσο και από τους γονείς και κηδεμόνες τους.</w:t>
      </w:r>
    </w:p>
    <w:p w14:paraId="35A38046" w14:textId="77777777" w:rsidR="00D96DE2" w:rsidRPr="00D96DE2" w:rsidRDefault="00D96DE2" w:rsidP="00D96DE2">
      <w:pPr>
        <w:spacing w:after="160" w:line="360" w:lineRule="auto"/>
        <w:ind w:left="360"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Τα έντυπα της Αίτησης Συμμετοχής και της Γονικής Συναίνεσης είναι διαθέσιμα στην ιστοσελίδα του σχολείου:</w:t>
      </w:r>
      <w:r w:rsidRPr="00D96DE2">
        <w:rPr>
          <w:rFonts w:ascii="Calibri" w:eastAsia="Calibri" w:hAnsi="Calibri"/>
          <w:kern w:val="2"/>
          <w:sz w:val="22"/>
          <w:szCs w:val="22"/>
          <w:lang w:eastAsia="en-US"/>
        </w:rPr>
        <w:t xml:space="preserve"> </w:t>
      </w:r>
      <w:r w:rsidRPr="00D96DE2">
        <w:rPr>
          <w:rFonts w:eastAsia="Calibri"/>
          <w:b/>
          <w:bCs/>
          <w:kern w:val="2"/>
          <w:lang w:eastAsia="en-US"/>
        </w:rPr>
        <w:t>https://www.ionidios.gr/</w:t>
      </w:r>
    </w:p>
    <w:p w14:paraId="5C7CCC07" w14:textId="77777777" w:rsidR="00D96DE2" w:rsidRPr="00D96DE2" w:rsidRDefault="00D96DE2" w:rsidP="00D96DE2">
      <w:pPr>
        <w:spacing w:after="160" w:line="360" w:lineRule="auto"/>
        <w:ind w:left="360"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Όλα τα παραπάνω αποστέλλονται στην ηλεκτρονική διεύθυνση:</w:t>
      </w:r>
      <w:r w:rsidRPr="00D96DE2">
        <w:rPr>
          <w:rFonts w:eastAsia="Calibri"/>
          <w:b/>
          <w:bCs/>
          <w:kern w:val="2"/>
          <w:lang w:eastAsia="en-US"/>
        </w:rPr>
        <w:t xml:space="preserve"> </w:t>
      </w:r>
      <w:hyperlink r:id="rId8" w:history="1">
        <w:r w:rsidRPr="00D96DE2">
          <w:rPr>
            <w:rFonts w:ascii="Calibri" w:eastAsia="Calibri" w:hAnsi="Calibri"/>
            <w:color w:val="0563C1"/>
            <w:kern w:val="2"/>
            <w:sz w:val="22"/>
            <w:szCs w:val="22"/>
            <w:u w:val="single"/>
            <w:lang w:eastAsia="en-US"/>
          </w:rPr>
          <w:t>limerickcalligrammeion@gmail.com</w:t>
        </w:r>
      </w:hyperlink>
    </w:p>
    <w:p w14:paraId="3AAC1723" w14:textId="77777777" w:rsidR="00D96DE2" w:rsidRPr="00D96DE2" w:rsidRDefault="00D96DE2" w:rsidP="00D96DE2">
      <w:pPr>
        <w:spacing w:after="160" w:line="360" w:lineRule="auto"/>
        <w:ind w:firstLine="360"/>
        <w:jc w:val="both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 xml:space="preserve">Καταληκτική ημερομηνία για την υποβολή των μαθητικών έργων: </w:t>
      </w:r>
      <w:r w:rsidRPr="00D96DE2">
        <w:rPr>
          <w:rFonts w:eastAsia="Calibri"/>
          <w:b/>
          <w:bCs/>
          <w:kern w:val="2"/>
          <w:lang w:eastAsia="en-US"/>
        </w:rPr>
        <w:t>23 Απριλίου 2027.</w:t>
      </w:r>
    </w:p>
    <w:p w14:paraId="77007772" w14:textId="77777777" w:rsidR="00D96DE2" w:rsidRPr="00D96DE2" w:rsidRDefault="00D96DE2" w:rsidP="00D96DE2">
      <w:pPr>
        <w:spacing w:after="160" w:line="254" w:lineRule="auto"/>
        <w:rPr>
          <w:rFonts w:eastAsia="Calibri"/>
          <w:kern w:val="2"/>
          <w:lang w:eastAsia="en-US"/>
        </w:rPr>
      </w:pPr>
    </w:p>
    <w:p w14:paraId="67F35988" w14:textId="77777777" w:rsidR="00D96DE2" w:rsidRPr="00D96DE2" w:rsidRDefault="00D96DE2" w:rsidP="00D96DE2">
      <w:pPr>
        <w:spacing w:after="160" w:line="254" w:lineRule="auto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 xml:space="preserve">ΑΞΙΟΛΟΓΗΣΗ </w:t>
      </w:r>
    </w:p>
    <w:p w14:paraId="7DBE9FD4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>Τα έργα των μαθητών/-τριών θα αξιολογηθούν από κριτική επιτροπή. Βασικό κριτήριο ποιότητας είναι η καλλιτεχνική αξία και η συνάφεια με το θέμα του διαγωνισμού.</w:t>
      </w:r>
    </w:p>
    <w:p w14:paraId="150677A9" w14:textId="77777777" w:rsidR="00D96DE2" w:rsidRPr="00D96DE2" w:rsidRDefault="00D96DE2" w:rsidP="00D96DE2">
      <w:pPr>
        <w:spacing w:after="160" w:line="360" w:lineRule="auto"/>
        <w:jc w:val="both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 xml:space="preserve">Θα δοθούν </w:t>
      </w:r>
      <w:r w:rsidRPr="00D96DE2">
        <w:rPr>
          <w:rFonts w:eastAsia="Calibri"/>
          <w:b/>
          <w:bCs/>
          <w:kern w:val="2"/>
          <w:lang w:eastAsia="en-US"/>
        </w:rPr>
        <w:t>δέκα διακρίσεις</w:t>
      </w:r>
      <w:r w:rsidRPr="00D96DE2">
        <w:rPr>
          <w:rFonts w:eastAsia="Calibri"/>
          <w:kern w:val="2"/>
          <w:lang w:eastAsia="en-US"/>
        </w:rPr>
        <w:t xml:space="preserve"> για κάθε κατηγορία. Η τελετή απονομής θα πραγματοποιηθεί στην αίθουσα εκδηλώσεων της </w:t>
      </w:r>
      <w:proofErr w:type="spellStart"/>
      <w:r w:rsidRPr="00D96DE2">
        <w:rPr>
          <w:rFonts w:eastAsia="Calibri"/>
          <w:kern w:val="2"/>
          <w:lang w:eastAsia="en-US"/>
        </w:rPr>
        <w:t>Ιωνιδείου</w:t>
      </w:r>
      <w:proofErr w:type="spellEnd"/>
      <w:r w:rsidRPr="00D96DE2">
        <w:rPr>
          <w:rFonts w:eastAsia="Calibri"/>
          <w:kern w:val="2"/>
          <w:lang w:eastAsia="en-US"/>
        </w:rPr>
        <w:t xml:space="preserve"> Σχολής Πειραιά ή διαδικτυακά, εφόσον κριθεί προσφορότερο. Η ημερομηνία της εκδήλωσης θα ανακοινωθεί σε εύλογο χρόνο. Όλοι -</w:t>
      </w:r>
      <w:proofErr w:type="spellStart"/>
      <w:r w:rsidRPr="00D96DE2">
        <w:rPr>
          <w:rFonts w:eastAsia="Calibri"/>
          <w:kern w:val="2"/>
          <w:lang w:eastAsia="en-US"/>
        </w:rPr>
        <w:t>ες</w:t>
      </w:r>
      <w:proofErr w:type="spellEnd"/>
      <w:r w:rsidRPr="00D96DE2">
        <w:rPr>
          <w:rFonts w:eastAsia="Calibri"/>
          <w:kern w:val="2"/>
          <w:lang w:eastAsia="en-US"/>
        </w:rPr>
        <w:t xml:space="preserve"> οι συμμετέχοντες -</w:t>
      </w:r>
      <w:proofErr w:type="spellStart"/>
      <w:r w:rsidRPr="00D96DE2">
        <w:rPr>
          <w:rFonts w:eastAsia="Calibri"/>
          <w:kern w:val="2"/>
          <w:lang w:eastAsia="en-US"/>
        </w:rPr>
        <w:t>ουσες</w:t>
      </w:r>
      <w:proofErr w:type="spellEnd"/>
      <w:r w:rsidRPr="00D96DE2">
        <w:rPr>
          <w:rFonts w:eastAsia="Calibri"/>
          <w:kern w:val="2"/>
          <w:lang w:eastAsia="en-US"/>
        </w:rPr>
        <w:t xml:space="preserve"> θα λάβουν βεβαίωση συμμετοχής.</w:t>
      </w:r>
    </w:p>
    <w:p w14:paraId="34295ABF" w14:textId="77777777" w:rsidR="00D96DE2" w:rsidRPr="00D96DE2" w:rsidRDefault="00D96DE2" w:rsidP="00D96DE2">
      <w:pPr>
        <w:spacing w:after="160" w:line="254" w:lineRule="auto"/>
        <w:jc w:val="both"/>
        <w:rPr>
          <w:rFonts w:eastAsia="Calibri"/>
          <w:kern w:val="2"/>
          <w:lang w:eastAsia="en-US"/>
        </w:rPr>
      </w:pPr>
    </w:p>
    <w:p w14:paraId="318B2EC0" w14:textId="77777777" w:rsidR="00D96DE2" w:rsidRPr="00D96DE2" w:rsidRDefault="00D96DE2" w:rsidP="00D96DE2">
      <w:pPr>
        <w:spacing w:after="160" w:line="254" w:lineRule="auto"/>
        <w:rPr>
          <w:rFonts w:eastAsia="Calibri"/>
          <w:b/>
          <w:bCs/>
          <w:kern w:val="2"/>
          <w:lang w:eastAsia="en-US"/>
        </w:rPr>
      </w:pPr>
      <w:r w:rsidRPr="00D96DE2">
        <w:rPr>
          <w:rFonts w:eastAsia="Calibri"/>
          <w:b/>
          <w:bCs/>
          <w:kern w:val="2"/>
          <w:lang w:eastAsia="en-US"/>
        </w:rPr>
        <w:t>ΣΥΝΤΟΝΙΣΜΟΣ</w:t>
      </w:r>
    </w:p>
    <w:p w14:paraId="438D3BAA" w14:textId="77777777" w:rsidR="00D96DE2" w:rsidRPr="00D96DE2" w:rsidRDefault="00D96DE2" w:rsidP="00D96DE2">
      <w:pPr>
        <w:spacing w:after="160" w:line="254" w:lineRule="auto"/>
        <w:rPr>
          <w:rFonts w:eastAsia="Calibri"/>
          <w:kern w:val="2"/>
          <w:lang w:eastAsia="en-US"/>
        </w:rPr>
      </w:pPr>
      <w:r w:rsidRPr="00D96DE2">
        <w:rPr>
          <w:rFonts w:eastAsia="Calibri"/>
          <w:kern w:val="2"/>
          <w:lang w:eastAsia="en-US"/>
        </w:rPr>
        <w:t xml:space="preserve">Φασόη Κατερίνα, Φιλόλογος, Πρότυπο Γυμνάσιο </w:t>
      </w:r>
      <w:proofErr w:type="spellStart"/>
      <w:r w:rsidRPr="00D96DE2">
        <w:rPr>
          <w:rFonts w:eastAsia="Calibri"/>
          <w:kern w:val="2"/>
          <w:lang w:eastAsia="en-US"/>
        </w:rPr>
        <w:t>Ιωνιδείου</w:t>
      </w:r>
      <w:proofErr w:type="spellEnd"/>
      <w:r w:rsidRPr="00D96DE2">
        <w:rPr>
          <w:rFonts w:eastAsia="Calibri"/>
          <w:kern w:val="2"/>
          <w:lang w:eastAsia="en-US"/>
        </w:rPr>
        <w:t xml:space="preserve"> Σχολής Πειραιά</w:t>
      </w:r>
    </w:p>
    <w:p w14:paraId="1C36C047" w14:textId="77777777" w:rsidR="00D96DE2" w:rsidRPr="00D96DE2" w:rsidRDefault="00D96DE2" w:rsidP="00D96DE2">
      <w:pPr>
        <w:spacing w:after="160" w:line="254" w:lineRule="auto"/>
        <w:rPr>
          <w:rFonts w:eastAsia="Calibri"/>
          <w:kern w:val="2"/>
          <w:lang w:eastAsia="en-US"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7576"/>
      </w:tblGrid>
      <w:tr w:rsidR="00D96DE2" w:rsidRPr="00D96DE2" w14:paraId="0FDAB4CF" w14:textId="77777777" w:rsidTr="00D96DE2">
        <w:trPr>
          <w:trHeight w:val="596"/>
        </w:trPr>
        <w:tc>
          <w:tcPr>
            <w:tcW w:w="7576" w:type="dxa"/>
          </w:tcPr>
          <w:p w14:paraId="7B7B1D42" w14:textId="77777777" w:rsidR="00D96DE2" w:rsidRPr="00D96DE2" w:rsidRDefault="00D96DE2" w:rsidP="00D96DE2">
            <w:pPr>
              <w:spacing w:line="240" w:lineRule="auto"/>
              <w:ind w:left="720"/>
              <w:contextualSpacing/>
              <w:jc w:val="center"/>
              <w:rPr>
                <w:rFonts w:ascii="Cambria" w:eastAsia="Calibri" w:hAnsi="Cambria"/>
                <w:b/>
                <w:bCs/>
                <w:kern w:val="2"/>
                <w:lang w:eastAsia="en-US"/>
              </w:rPr>
            </w:pPr>
            <w:r w:rsidRPr="00D96DE2">
              <w:rPr>
                <w:rFonts w:ascii="Cambria" w:eastAsia="Calibri" w:hAnsi="Cambria"/>
                <w:b/>
                <w:bCs/>
                <w:kern w:val="2"/>
                <w:lang w:eastAsia="en-US"/>
              </w:rPr>
              <w:t>Η Διευθύντρια</w:t>
            </w:r>
          </w:p>
          <w:p w14:paraId="3D1E7965" w14:textId="77777777" w:rsidR="00D96DE2" w:rsidRPr="00D96DE2" w:rsidRDefault="00D96DE2" w:rsidP="00D96DE2">
            <w:pPr>
              <w:spacing w:line="240" w:lineRule="auto"/>
              <w:ind w:left="720"/>
              <w:contextualSpacing/>
              <w:jc w:val="center"/>
              <w:rPr>
                <w:rFonts w:ascii="Cambria" w:eastAsia="Calibri" w:hAnsi="Cambria"/>
                <w:kern w:val="2"/>
                <w:lang w:eastAsia="en-US"/>
              </w:rPr>
            </w:pPr>
          </w:p>
          <w:p w14:paraId="5523DA74" w14:textId="77777777" w:rsidR="00D96DE2" w:rsidRPr="00D96DE2" w:rsidRDefault="00D96DE2" w:rsidP="00D96DE2">
            <w:pPr>
              <w:spacing w:line="240" w:lineRule="auto"/>
              <w:ind w:left="720"/>
              <w:contextualSpacing/>
              <w:jc w:val="center"/>
              <w:rPr>
                <w:rFonts w:ascii="Cambria" w:eastAsia="Calibri" w:hAnsi="Cambria"/>
                <w:kern w:val="2"/>
                <w:lang w:eastAsia="en-US"/>
              </w:rPr>
            </w:pPr>
          </w:p>
          <w:p w14:paraId="5B8067E9" w14:textId="77777777" w:rsidR="00D96DE2" w:rsidRPr="00D96DE2" w:rsidRDefault="00D96DE2" w:rsidP="00D96DE2">
            <w:pPr>
              <w:spacing w:line="240" w:lineRule="auto"/>
              <w:ind w:left="720"/>
              <w:contextualSpacing/>
              <w:jc w:val="center"/>
              <w:rPr>
                <w:rFonts w:ascii="Cambria" w:eastAsia="Calibri" w:hAnsi="Cambria"/>
                <w:kern w:val="2"/>
                <w:lang w:eastAsia="en-US"/>
              </w:rPr>
            </w:pPr>
            <w:r w:rsidRPr="00D96DE2">
              <w:rPr>
                <w:rFonts w:ascii="Cambria" w:eastAsia="Calibri" w:hAnsi="Cambria"/>
                <w:kern w:val="2"/>
                <w:lang w:eastAsia="en-US"/>
              </w:rPr>
              <w:t xml:space="preserve">Ευαγγελία </w:t>
            </w:r>
            <w:proofErr w:type="spellStart"/>
            <w:r w:rsidRPr="00D96DE2">
              <w:rPr>
                <w:rFonts w:ascii="Cambria" w:eastAsia="Calibri" w:hAnsi="Cambria"/>
                <w:kern w:val="2"/>
                <w:lang w:eastAsia="en-US"/>
              </w:rPr>
              <w:t>Γεώργα</w:t>
            </w:r>
            <w:proofErr w:type="spellEnd"/>
          </w:p>
          <w:p w14:paraId="681F3254" w14:textId="77777777" w:rsidR="00D96DE2" w:rsidRPr="00D96DE2" w:rsidRDefault="00D96DE2" w:rsidP="00D96DE2">
            <w:pPr>
              <w:spacing w:line="240" w:lineRule="auto"/>
              <w:jc w:val="center"/>
              <w:rPr>
                <w:rFonts w:ascii="Cambria" w:eastAsia="Calibri" w:hAnsi="Cambria"/>
                <w:kern w:val="2"/>
                <w:lang w:eastAsia="en-US"/>
              </w:rPr>
            </w:pPr>
          </w:p>
        </w:tc>
      </w:tr>
    </w:tbl>
    <w:p w14:paraId="54571914" w14:textId="77777777" w:rsidR="00D96DE2" w:rsidRPr="00D96DE2" w:rsidRDefault="00D96DE2" w:rsidP="00D96DE2">
      <w:pPr>
        <w:spacing w:after="160" w:line="256" w:lineRule="auto"/>
        <w:contextualSpacing/>
        <w:jc w:val="both"/>
        <w:rPr>
          <w:rFonts w:ascii="Palatino Linotype" w:eastAsia="Calibri" w:hAnsi="Palatino Linotype"/>
          <w:kern w:val="2"/>
          <w:lang w:eastAsia="en-US"/>
        </w:rPr>
      </w:pPr>
    </w:p>
    <w:p w14:paraId="2C69F0BB" w14:textId="77777777" w:rsidR="00D96DE2" w:rsidRPr="00D96DE2" w:rsidRDefault="00D96DE2" w:rsidP="00D96DE2">
      <w:pPr>
        <w:spacing w:after="160" w:line="254" w:lineRule="auto"/>
        <w:rPr>
          <w:rFonts w:eastAsia="Calibri"/>
          <w:kern w:val="2"/>
          <w:lang w:eastAsia="en-US"/>
        </w:rPr>
      </w:pPr>
    </w:p>
    <w:p w14:paraId="7744EEF3" w14:textId="77777777" w:rsidR="00D96DE2" w:rsidRPr="00D96DE2" w:rsidRDefault="00D96DE2" w:rsidP="00D96DE2">
      <w:pPr>
        <w:spacing w:after="160" w:line="254" w:lineRule="auto"/>
        <w:rPr>
          <w:rFonts w:eastAsia="Calibri"/>
          <w:b/>
          <w:bCs/>
          <w:kern w:val="2"/>
          <w:lang w:eastAsia="en-US"/>
        </w:rPr>
      </w:pPr>
    </w:p>
    <w:p w14:paraId="763F5A33" w14:textId="47366C7E" w:rsidR="00A54366" w:rsidRPr="003568B4" w:rsidRDefault="00A54366" w:rsidP="00A32C35">
      <w:pPr>
        <w:rPr>
          <w:rFonts w:ascii="Cambria" w:hAnsi="Cambria"/>
          <w:sz w:val="26"/>
          <w:szCs w:val="26"/>
        </w:rPr>
      </w:pPr>
      <w:bookmarkStart w:id="0" w:name="_GoBack"/>
      <w:bookmarkEnd w:id="0"/>
    </w:p>
    <w:sectPr w:rsidR="00A54366" w:rsidRPr="003568B4" w:rsidSect="007D5077">
      <w:pgSz w:w="11907" w:h="16840"/>
      <w:pgMar w:top="709" w:right="850" w:bottom="907" w:left="99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74953"/>
    <w:multiLevelType w:val="hybridMultilevel"/>
    <w:tmpl w:val="35625BC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233A3"/>
    <w:multiLevelType w:val="hybridMultilevel"/>
    <w:tmpl w:val="7A9ADC1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FB0DF4"/>
    <w:multiLevelType w:val="hybridMultilevel"/>
    <w:tmpl w:val="26863122"/>
    <w:lvl w:ilvl="0" w:tplc="9BBE4AAC">
      <w:start w:val="1"/>
      <w:numFmt w:val="decimal"/>
      <w:lvlText w:val="%1."/>
      <w:lvlJc w:val="left"/>
      <w:pPr>
        <w:tabs>
          <w:tab w:val="num" w:pos="2415"/>
        </w:tabs>
        <w:ind w:left="241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A5F17C9"/>
    <w:multiLevelType w:val="hybridMultilevel"/>
    <w:tmpl w:val="DE9EEC12"/>
    <w:lvl w:ilvl="0" w:tplc="0408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AAC12A8"/>
    <w:multiLevelType w:val="hybridMultilevel"/>
    <w:tmpl w:val="E77E8A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F5727"/>
    <w:multiLevelType w:val="hybridMultilevel"/>
    <w:tmpl w:val="4266B2D4"/>
    <w:lvl w:ilvl="0" w:tplc="D6981E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ED54114"/>
    <w:multiLevelType w:val="hybridMultilevel"/>
    <w:tmpl w:val="BE707A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EE7C79"/>
    <w:multiLevelType w:val="hybridMultilevel"/>
    <w:tmpl w:val="F8A8CF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16631"/>
    <w:multiLevelType w:val="hybridMultilevel"/>
    <w:tmpl w:val="856A9F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C2B86"/>
    <w:multiLevelType w:val="hybridMultilevel"/>
    <w:tmpl w:val="F8CA16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F4C2F"/>
    <w:multiLevelType w:val="hybridMultilevel"/>
    <w:tmpl w:val="E14487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B2BC3"/>
    <w:multiLevelType w:val="hybridMultilevel"/>
    <w:tmpl w:val="44E0BB46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AAB3F1F"/>
    <w:multiLevelType w:val="hybridMultilevel"/>
    <w:tmpl w:val="94ECC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DA2910"/>
    <w:multiLevelType w:val="hybridMultilevel"/>
    <w:tmpl w:val="2B526A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B1814"/>
    <w:multiLevelType w:val="hybridMultilevel"/>
    <w:tmpl w:val="F8241A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356A5B"/>
    <w:multiLevelType w:val="hybridMultilevel"/>
    <w:tmpl w:val="13169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1505D"/>
    <w:multiLevelType w:val="hybridMultilevel"/>
    <w:tmpl w:val="D14CFAAA"/>
    <w:lvl w:ilvl="0" w:tplc="AB80F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419176A"/>
    <w:multiLevelType w:val="hybridMultilevel"/>
    <w:tmpl w:val="070A5C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E246D"/>
    <w:multiLevelType w:val="hybridMultilevel"/>
    <w:tmpl w:val="27D0C6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ED49DF"/>
    <w:multiLevelType w:val="hybridMultilevel"/>
    <w:tmpl w:val="9D2AFE2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8F2473"/>
    <w:multiLevelType w:val="hybridMultilevel"/>
    <w:tmpl w:val="10B44D9E"/>
    <w:lvl w:ilvl="0" w:tplc="0408000F">
      <w:start w:val="1"/>
      <w:numFmt w:val="decimal"/>
      <w:lvlText w:val="%1."/>
      <w:lvlJc w:val="left"/>
      <w:pPr>
        <w:ind w:left="436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27743C26"/>
    <w:multiLevelType w:val="hybridMultilevel"/>
    <w:tmpl w:val="8DAC8CE0"/>
    <w:lvl w:ilvl="0" w:tplc="04080009">
      <w:start w:val="1"/>
      <w:numFmt w:val="bullet"/>
      <w:lvlText w:val=""/>
      <w:lvlJc w:val="left"/>
      <w:pPr>
        <w:ind w:left="1233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22" w15:restartNumberingAfterBreak="0">
    <w:nsid w:val="2A605A35"/>
    <w:multiLevelType w:val="hybridMultilevel"/>
    <w:tmpl w:val="C0F4CE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>
      <w:start w:val="1"/>
      <w:numFmt w:val="lowerRoman"/>
      <w:lvlText w:val="%3."/>
      <w:lvlJc w:val="right"/>
      <w:pPr>
        <w:ind w:left="2084" w:hanging="180"/>
      </w:pPr>
    </w:lvl>
    <w:lvl w:ilvl="3" w:tplc="0408000F">
      <w:start w:val="1"/>
      <w:numFmt w:val="decimal"/>
      <w:lvlText w:val="%4."/>
      <w:lvlJc w:val="left"/>
      <w:pPr>
        <w:ind w:left="2804" w:hanging="360"/>
      </w:pPr>
    </w:lvl>
    <w:lvl w:ilvl="4" w:tplc="04080019">
      <w:start w:val="1"/>
      <w:numFmt w:val="lowerLetter"/>
      <w:lvlText w:val="%5."/>
      <w:lvlJc w:val="left"/>
      <w:pPr>
        <w:ind w:left="3524" w:hanging="360"/>
      </w:pPr>
    </w:lvl>
    <w:lvl w:ilvl="5" w:tplc="0408001B">
      <w:start w:val="1"/>
      <w:numFmt w:val="lowerRoman"/>
      <w:lvlText w:val="%6."/>
      <w:lvlJc w:val="right"/>
      <w:pPr>
        <w:ind w:left="4244" w:hanging="180"/>
      </w:pPr>
    </w:lvl>
    <w:lvl w:ilvl="6" w:tplc="0408000F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B6878A2"/>
    <w:multiLevelType w:val="hybridMultilevel"/>
    <w:tmpl w:val="35625BC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284105"/>
    <w:multiLevelType w:val="hybridMultilevel"/>
    <w:tmpl w:val="379CC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C445D2"/>
    <w:multiLevelType w:val="hybridMultilevel"/>
    <w:tmpl w:val="4296C4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D84BE1"/>
    <w:multiLevelType w:val="hybridMultilevel"/>
    <w:tmpl w:val="5300C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A02CAB"/>
    <w:multiLevelType w:val="hybridMultilevel"/>
    <w:tmpl w:val="BB3EECA6"/>
    <w:lvl w:ilvl="0" w:tplc="FB4E681E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351476FC"/>
    <w:multiLevelType w:val="hybridMultilevel"/>
    <w:tmpl w:val="F0686040"/>
    <w:lvl w:ilvl="0" w:tplc="9460AAC6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3B655DB8"/>
    <w:multiLevelType w:val="hybridMultilevel"/>
    <w:tmpl w:val="67C2F4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1C42BD"/>
    <w:multiLevelType w:val="hybridMultilevel"/>
    <w:tmpl w:val="43CAE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69724E"/>
    <w:multiLevelType w:val="hybridMultilevel"/>
    <w:tmpl w:val="BB9A9020"/>
    <w:lvl w:ilvl="0" w:tplc="76BC9F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44FA76A9"/>
    <w:multiLevelType w:val="hybridMultilevel"/>
    <w:tmpl w:val="16ECBF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003C03"/>
    <w:multiLevelType w:val="hybridMultilevel"/>
    <w:tmpl w:val="0DF00D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3A1267"/>
    <w:multiLevelType w:val="hybridMultilevel"/>
    <w:tmpl w:val="4858C6E2"/>
    <w:lvl w:ilvl="0" w:tplc="0408000F">
      <w:start w:val="1"/>
      <w:numFmt w:val="decimal"/>
      <w:lvlText w:val="%1."/>
      <w:lvlJc w:val="left"/>
      <w:pPr>
        <w:ind w:left="4326" w:hanging="360"/>
      </w:pPr>
    </w:lvl>
    <w:lvl w:ilvl="1" w:tplc="04080019" w:tentative="1">
      <w:start w:val="1"/>
      <w:numFmt w:val="lowerLetter"/>
      <w:lvlText w:val="%2."/>
      <w:lvlJc w:val="left"/>
      <w:pPr>
        <w:ind w:left="5046" w:hanging="360"/>
      </w:pPr>
    </w:lvl>
    <w:lvl w:ilvl="2" w:tplc="0408001B" w:tentative="1">
      <w:start w:val="1"/>
      <w:numFmt w:val="lowerRoman"/>
      <w:lvlText w:val="%3."/>
      <w:lvlJc w:val="right"/>
      <w:pPr>
        <w:ind w:left="5766" w:hanging="180"/>
      </w:pPr>
    </w:lvl>
    <w:lvl w:ilvl="3" w:tplc="0408000F" w:tentative="1">
      <w:start w:val="1"/>
      <w:numFmt w:val="decimal"/>
      <w:lvlText w:val="%4."/>
      <w:lvlJc w:val="left"/>
      <w:pPr>
        <w:ind w:left="6486" w:hanging="360"/>
      </w:pPr>
    </w:lvl>
    <w:lvl w:ilvl="4" w:tplc="04080019" w:tentative="1">
      <w:start w:val="1"/>
      <w:numFmt w:val="lowerLetter"/>
      <w:lvlText w:val="%5."/>
      <w:lvlJc w:val="left"/>
      <w:pPr>
        <w:ind w:left="7206" w:hanging="360"/>
      </w:pPr>
    </w:lvl>
    <w:lvl w:ilvl="5" w:tplc="0408001B" w:tentative="1">
      <w:start w:val="1"/>
      <w:numFmt w:val="lowerRoman"/>
      <w:lvlText w:val="%6."/>
      <w:lvlJc w:val="right"/>
      <w:pPr>
        <w:ind w:left="7926" w:hanging="180"/>
      </w:pPr>
    </w:lvl>
    <w:lvl w:ilvl="6" w:tplc="0408000F" w:tentative="1">
      <w:start w:val="1"/>
      <w:numFmt w:val="decimal"/>
      <w:lvlText w:val="%7."/>
      <w:lvlJc w:val="left"/>
      <w:pPr>
        <w:ind w:left="8646" w:hanging="360"/>
      </w:pPr>
    </w:lvl>
    <w:lvl w:ilvl="7" w:tplc="04080019" w:tentative="1">
      <w:start w:val="1"/>
      <w:numFmt w:val="lowerLetter"/>
      <w:lvlText w:val="%8."/>
      <w:lvlJc w:val="left"/>
      <w:pPr>
        <w:ind w:left="9366" w:hanging="360"/>
      </w:pPr>
    </w:lvl>
    <w:lvl w:ilvl="8" w:tplc="0408001B" w:tentative="1">
      <w:start w:val="1"/>
      <w:numFmt w:val="lowerRoman"/>
      <w:lvlText w:val="%9."/>
      <w:lvlJc w:val="right"/>
      <w:pPr>
        <w:ind w:left="10086" w:hanging="180"/>
      </w:pPr>
    </w:lvl>
  </w:abstractNum>
  <w:abstractNum w:abstractNumId="35" w15:restartNumberingAfterBreak="0">
    <w:nsid w:val="48BD3ABF"/>
    <w:multiLevelType w:val="hybridMultilevel"/>
    <w:tmpl w:val="C41850AC"/>
    <w:lvl w:ilvl="0" w:tplc="7BE0A8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50854DCE"/>
    <w:multiLevelType w:val="hybridMultilevel"/>
    <w:tmpl w:val="3D4CF3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D52529"/>
    <w:multiLevelType w:val="hybridMultilevel"/>
    <w:tmpl w:val="A30696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041737"/>
    <w:multiLevelType w:val="hybridMultilevel"/>
    <w:tmpl w:val="A636F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670CF0"/>
    <w:multiLevelType w:val="hybridMultilevel"/>
    <w:tmpl w:val="0B1CB2E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993E4C"/>
    <w:multiLevelType w:val="hybridMultilevel"/>
    <w:tmpl w:val="1CDEC2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8F4BA7"/>
    <w:multiLevelType w:val="hybridMultilevel"/>
    <w:tmpl w:val="267856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567305"/>
    <w:multiLevelType w:val="hybridMultilevel"/>
    <w:tmpl w:val="B3984B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DA1AB7"/>
    <w:multiLevelType w:val="hybridMultilevel"/>
    <w:tmpl w:val="43EC2C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305A1D"/>
    <w:multiLevelType w:val="hybridMultilevel"/>
    <w:tmpl w:val="9844F4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7F0A8E"/>
    <w:multiLevelType w:val="hybridMultilevel"/>
    <w:tmpl w:val="2404EE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005F44"/>
    <w:multiLevelType w:val="hybridMultilevel"/>
    <w:tmpl w:val="DC72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83752D"/>
    <w:multiLevelType w:val="hybridMultilevel"/>
    <w:tmpl w:val="6122E39E"/>
    <w:lvl w:ilvl="0" w:tplc="A11C5B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42198C"/>
    <w:multiLevelType w:val="hybridMultilevel"/>
    <w:tmpl w:val="8A2AE068"/>
    <w:lvl w:ilvl="0" w:tplc="24F8AB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 w15:restartNumberingAfterBreak="0">
    <w:nsid w:val="78453446"/>
    <w:multiLevelType w:val="hybridMultilevel"/>
    <w:tmpl w:val="42120B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6"/>
  </w:num>
  <w:num w:numId="3">
    <w:abstractNumId w:val="2"/>
  </w:num>
  <w:num w:numId="4">
    <w:abstractNumId w:val="5"/>
  </w:num>
  <w:num w:numId="5">
    <w:abstractNumId w:val="48"/>
  </w:num>
  <w:num w:numId="6">
    <w:abstractNumId w:val="31"/>
  </w:num>
  <w:num w:numId="7">
    <w:abstractNumId w:val="35"/>
  </w:num>
  <w:num w:numId="8">
    <w:abstractNumId w:val="27"/>
  </w:num>
  <w:num w:numId="9">
    <w:abstractNumId w:val="18"/>
  </w:num>
  <w:num w:numId="10">
    <w:abstractNumId w:val="22"/>
  </w:num>
  <w:num w:numId="11">
    <w:abstractNumId w:val="36"/>
  </w:num>
  <w:num w:numId="12">
    <w:abstractNumId w:val="1"/>
  </w:num>
  <w:num w:numId="13">
    <w:abstractNumId w:val="39"/>
  </w:num>
  <w:num w:numId="14">
    <w:abstractNumId w:val="49"/>
  </w:num>
  <w:num w:numId="15">
    <w:abstractNumId w:val="32"/>
  </w:num>
  <w:num w:numId="16">
    <w:abstractNumId w:val="17"/>
  </w:num>
  <w:num w:numId="17">
    <w:abstractNumId w:val="25"/>
  </w:num>
  <w:num w:numId="18">
    <w:abstractNumId w:val="11"/>
  </w:num>
  <w:num w:numId="19">
    <w:abstractNumId w:val="13"/>
  </w:num>
  <w:num w:numId="20">
    <w:abstractNumId w:val="19"/>
  </w:num>
  <w:num w:numId="21">
    <w:abstractNumId w:val="43"/>
  </w:num>
  <w:num w:numId="22">
    <w:abstractNumId w:val="41"/>
  </w:num>
  <w:num w:numId="23">
    <w:abstractNumId w:val="42"/>
  </w:num>
  <w:num w:numId="24">
    <w:abstractNumId w:val="37"/>
  </w:num>
  <w:num w:numId="25">
    <w:abstractNumId w:val="44"/>
  </w:num>
  <w:num w:numId="26">
    <w:abstractNumId w:val="9"/>
  </w:num>
  <w:num w:numId="27">
    <w:abstractNumId w:val="4"/>
  </w:num>
  <w:num w:numId="28">
    <w:abstractNumId w:val="3"/>
  </w:num>
  <w:num w:numId="29">
    <w:abstractNumId w:val="20"/>
  </w:num>
  <w:num w:numId="30">
    <w:abstractNumId w:val="40"/>
  </w:num>
  <w:num w:numId="31">
    <w:abstractNumId w:val="34"/>
  </w:num>
  <w:num w:numId="32">
    <w:abstractNumId w:val="23"/>
  </w:num>
  <w:num w:numId="33">
    <w:abstractNumId w:val="0"/>
  </w:num>
  <w:num w:numId="34">
    <w:abstractNumId w:val="7"/>
  </w:num>
  <w:num w:numId="35">
    <w:abstractNumId w:val="15"/>
  </w:num>
  <w:num w:numId="36">
    <w:abstractNumId w:val="10"/>
  </w:num>
  <w:num w:numId="37">
    <w:abstractNumId w:val="45"/>
  </w:num>
  <w:num w:numId="38">
    <w:abstractNumId w:val="29"/>
  </w:num>
  <w:num w:numId="39">
    <w:abstractNumId w:val="14"/>
  </w:num>
  <w:num w:numId="40">
    <w:abstractNumId w:val="21"/>
  </w:num>
  <w:num w:numId="41">
    <w:abstractNumId w:val="6"/>
  </w:num>
  <w:num w:numId="42">
    <w:abstractNumId w:val="33"/>
  </w:num>
  <w:num w:numId="43">
    <w:abstractNumId w:val="8"/>
  </w:num>
  <w:num w:numId="44">
    <w:abstractNumId w:val="24"/>
  </w:num>
  <w:num w:numId="45">
    <w:abstractNumId w:val="30"/>
  </w:num>
  <w:num w:numId="46">
    <w:abstractNumId w:val="46"/>
  </w:num>
  <w:num w:numId="47">
    <w:abstractNumId w:val="38"/>
  </w:num>
  <w:num w:numId="48">
    <w:abstractNumId w:val="12"/>
  </w:num>
  <w:num w:numId="49">
    <w:abstractNumId w:val="26"/>
  </w:num>
  <w:num w:numId="5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5DD"/>
    <w:rsid w:val="000079CE"/>
    <w:rsid w:val="00010699"/>
    <w:rsid w:val="00013310"/>
    <w:rsid w:val="00016E63"/>
    <w:rsid w:val="0002056B"/>
    <w:rsid w:val="00022CAB"/>
    <w:rsid w:val="00037316"/>
    <w:rsid w:val="00040910"/>
    <w:rsid w:val="00044423"/>
    <w:rsid w:val="000477FA"/>
    <w:rsid w:val="0005449A"/>
    <w:rsid w:val="00056364"/>
    <w:rsid w:val="000619DE"/>
    <w:rsid w:val="00064A12"/>
    <w:rsid w:val="00066487"/>
    <w:rsid w:val="00070E09"/>
    <w:rsid w:val="00077938"/>
    <w:rsid w:val="00077976"/>
    <w:rsid w:val="00077F9C"/>
    <w:rsid w:val="00083AE7"/>
    <w:rsid w:val="00084683"/>
    <w:rsid w:val="000954E5"/>
    <w:rsid w:val="000B29E9"/>
    <w:rsid w:val="000B77A7"/>
    <w:rsid w:val="000C2AEB"/>
    <w:rsid w:val="000C3495"/>
    <w:rsid w:val="000C44BC"/>
    <w:rsid w:val="000C68A5"/>
    <w:rsid w:val="000D22E1"/>
    <w:rsid w:val="000D26C0"/>
    <w:rsid w:val="000D7846"/>
    <w:rsid w:val="000F041C"/>
    <w:rsid w:val="000F070D"/>
    <w:rsid w:val="000F2848"/>
    <w:rsid w:val="00101184"/>
    <w:rsid w:val="00102636"/>
    <w:rsid w:val="00111E52"/>
    <w:rsid w:val="00117888"/>
    <w:rsid w:val="00120364"/>
    <w:rsid w:val="00123340"/>
    <w:rsid w:val="00123E9B"/>
    <w:rsid w:val="001359F7"/>
    <w:rsid w:val="0014761E"/>
    <w:rsid w:val="001500F9"/>
    <w:rsid w:val="001533F1"/>
    <w:rsid w:val="00160605"/>
    <w:rsid w:val="00160EEF"/>
    <w:rsid w:val="001625B5"/>
    <w:rsid w:val="00173B10"/>
    <w:rsid w:val="001752DD"/>
    <w:rsid w:val="00184DAF"/>
    <w:rsid w:val="0018515E"/>
    <w:rsid w:val="001860A1"/>
    <w:rsid w:val="00186BC0"/>
    <w:rsid w:val="00193822"/>
    <w:rsid w:val="00195C6D"/>
    <w:rsid w:val="001A5D94"/>
    <w:rsid w:val="001A75C8"/>
    <w:rsid w:val="001B18F2"/>
    <w:rsid w:val="001D08DE"/>
    <w:rsid w:val="001D1BE8"/>
    <w:rsid w:val="001D3072"/>
    <w:rsid w:val="001D51E4"/>
    <w:rsid w:val="001D58A5"/>
    <w:rsid w:val="001E07BC"/>
    <w:rsid w:val="001E3025"/>
    <w:rsid w:val="001E79E7"/>
    <w:rsid w:val="001F22E7"/>
    <w:rsid w:val="0020371E"/>
    <w:rsid w:val="00205753"/>
    <w:rsid w:val="00205A0B"/>
    <w:rsid w:val="002071ED"/>
    <w:rsid w:val="00211956"/>
    <w:rsid w:val="0022046A"/>
    <w:rsid w:val="00221829"/>
    <w:rsid w:val="00222F30"/>
    <w:rsid w:val="00227202"/>
    <w:rsid w:val="00243483"/>
    <w:rsid w:val="00245865"/>
    <w:rsid w:val="002460F4"/>
    <w:rsid w:val="002464FD"/>
    <w:rsid w:val="00252E24"/>
    <w:rsid w:val="0026293B"/>
    <w:rsid w:val="00280F45"/>
    <w:rsid w:val="0028180C"/>
    <w:rsid w:val="002857A7"/>
    <w:rsid w:val="00285C9A"/>
    <w:rsid w:val="00292C2D"/>
    <w:rsid w:val="00294360"/>
    <w:rsid w:val="002A2A74"/>
    <w:rsid w:val="002A3539"/>
    <w:rsid w:val="002A6AE6"/>
    <w:rsid w:val="002A6FE2"/>
    <w:rsid w:val="002C1D0D"/>
    <w:rsid w:val="002C78BB"/>
    <w:rsid w:val="002D4439"/>
    <w:rsid w:val="002D457A"/>
    <w:rsid w:val="002D7D49"/>
    <w:rsid w:val="002E50E6"/>
    <w:rsid w:val="002E7676"/>
    <w:rsid w:val="002F429C"/>
    <w:rsid w:val="002F43B5"/>
    <w:rsid w:val="002F5E91"/>
    <w:rsid w:val="003055DD"/>
    <w:rsid w:val="00320393"/>
    <w:rsid w:val="0032078F"/>
    <w:rsid w:val="00326959"/>
    <w:rsid w:val="00330EA2"/>
    <w:rsid w:val="003339A2"/>
    <w:rsid w:val="00340C7D"/>
    <w:rsid w:val="0035054A"/>
    <w:rsid w:val="003568B4"/>
    <w:rsid w:val="00365C7A"/>
    <w:rsid w:val="00372AFB"/>
    <w:rsid w:val="00373B49"/>
    <w:rsid w:val="00376A94"/>
    <w:rsid w:val="00380476"/>
    <w:rsid w:val="00380B3B"/>
    <w:rsid w:val="00381C4A"/>
    <w:rsid w:val="00381F3D"/>
    <w:rsid w:val="00387D27"/>
    <w:rsid w:val="00393213"/>
    <w:rsid w:val="00396880"/>
    <w:rsid w:val="0039692E"/>
    <w:rsid w:val="003978E9"/>
    <w:rsid w:val="003A42B5"/>
    <w:rsid w:val="003A57A9"/>
    <w:rsid w:val="003A744F"/>
    <w:rsid w:val="003B0657"/>
    <w:rsid w:val="003B314F"/>
    <w:rsid w:val="003B625E"/>
    <w:rsid w:val="003B6964"/>
    <w:rsid w:val="003C2D50"/>
    <w:rsid w:val="003C4D34"/>
    <w:rsid w:val="003E1AC8"/>
    <w:rsid w:val="003F0A9F"/>
    <w:rsid w:val="004109AC"/>
    <w:rsid w:val="0041293A"/>
    <w:rsid w:val="00421A69"/>
    <w:rsid w:val="00431876"/>
    <w:rsid w:val="004352A7"/>
    <w:rsid w:val="0043555D"/>
    <w:rsid w:val="00435734"/>
    <w:rsid w:val="004413A6"/>
    <w:rsid w:val="0044688C"/>
    <w:rsid w:val="00446B90"/>
    <w:rsid w:val="00446EA4"/>
    <w:rsid w:val="00464656"/>
    <w:rsid w:val="0047220A"/>
    <w:rsid w:val="00480E2F"/>
    <w:rsid w:val="00481405"/>
    <w:rsid w:val="004836C1"/>
    <w:rsid w:val="004906B4"/>
    <w:rsid w:val="00493A6D"/>
    <w:rsid w:val="004A52AB"/>
    <w:rsid w:val="004B3A35"/>
    <w:rsid w:val="004B49E3"/>
    <w:rsid w:val="004B4FFC"/>
    <w:rsid w:val="004B67B6"/>
    <w:rsid w:val="004B6957"/>
    <w:rsid w:val="004B74E6"/>
    <w:rsid w:val="004C0F58"/>
    <w:rsid w:val="004C139F"/>
    <w:rsid w:val="004C3042"/>
    <w:rsid w:val="004D0E24"/>
    <w:rsid w:val="004D5790"/>
    <w:rsid w:val="004E0250"/>
    <w:rsid w:val="004E4EF1"/>
    <w:rsid w:val="004F1DC6"/>
    <w:rsid w:val="004F38B8"/>
    <w:rsid w:val="004F3F7B"/>
    <w:rsid w:val="004F3F88"/>
    <w:rsid w:val="00503AA4"/>
    <w:rsid w:val="00504155"/>
    <w:rsid w:val="005073E7"/>
    <w:rsid w:val="00516F25"/>
    <w:rsid w:val="00521ADA"/>
    <w:rsid w:val="00522E18"/>
    <w:rsid w:val="005245DD"/>
    <w:rsid w:val="00524706"/>
    <w:rsid w:val="00527776"/>
    <w:rsid w:val="00533197"/>
    <w:rsid w:val="00533A74"/>
    <w:rsid w:val="0054168F"/>
    <w:rsid w:val="0054408B"/>
    <w:rsid w:val="00551121"/>
    <w:rsid w:val="00552C81"/>
    <w:rsid w:val="0055630F"/>
    <w:rsid w:val="00556355"/>
    <w:rsid w:val="00556C18"/>
    <w:rsid w:val="0056075B"/>
    <w:rsid w:val="00561777"/>
    <w:rsid w:val="0056313F"/>
    <w:rsid w:val="0056554C"/>
    <w:rsid w:val="0057062B"/>
    <w:rsid w:val="00576D5F"/>
    <w:rsid w:val="0057723C"/>
    <w:rsid w:val="005837FB"/>
    <w:rsid w:val="00586F4C"/>
    <w:rsid w:val="0059203D"/>
    <w:rsid w:val="005A07DD"/>
    <w:rsid w:val="005B160D"/>
    <w:rsid w:val="005B216B"/>
    <w:rsid w:val="005B283D"/>
    <w:rsid w:val="005B530D"/>
    <w:rsid w:val="005C1587"/>
    <w:rsid w:val="005C4734"/>
    <w:rsid w:val="005C4EDB"/>
    <w:rsid w:val="005C5CA3"/>
    <w:rsid w:val="005C60B6"/>
    <w:rsid w:val="005D067D"/>
    <w:rsid w:val="005D376E"/>
    <w:rsid w:val="005D3C4C"/>
    <w:rsid w:val="005D7365"/>
    <w:rsid w:val="005F775D"/>
    <w:rsid w:val="00605B6F"/>
    <w:rsid w:val="00613254"/>
    <w:rsid w:val="00613573"/>
    <w:rsid w:val="00614D2C"/>
    <w:rsid w:val="00617FBB"/>
    <w:rsid w:val="0062030E"/>
    <w:rsid w:val="006210DE"/>
    <w:rsid w:val="00621FC4"/>
    <w:rsid w:val="006243CF"/>
    <w:rsid w:val="00631634"/>
    <w:rsid w:val="00632E75"/>
    <w:rsid w:val="00634AF8"/>
    <w:rsid w:val="00637948"/>
    <w:rsid w:val="00641863"/>
    <w:rsid w:val="0064264E"/>
    <w:rsid w:val="006474BA"/>
    <w:rsid w:val="00650124"/>
    <w:rsid w:val="00655D4D"/>
    <w:rsid w:val="00656065"/>
    <w:rsid w:val="0065777C"/>
    <w:rsid w:val="00666361"/>
    <w:rsid w:val="006670E4"/>
    <w:rsid w:val="00670204"/>
    <w:rsid w:val="006847A2"/>
    <w:rsid w:val="00684803"/>
    <w:rsid w:val="00687E72"/>
    <w:rsid w:val="00690B95"/>
    <w:rsid w:val="006938C5"/>
    <w:rsid w:val="00694B70"/>
    <w:rsid w:val="006A6C1D"/>
    <w:rsid w:val="006B6341"/>
    <w:rsid w:val="006C4E80"/>
    <w:rsid w:val="006D07B0"/>
    <w:rsid w:val="006D7E89"/>
    <w:rsid w:val="006E462E"/>
    <w:rsid w:val="006F1D39"/>
    <w:rsid w:val="006F3A31"/>
    <w:rsid w:val="006F768A"/>
    <w:rsid w:val="00716CDE"/>
    <w:rsid w:val="00721BD8"/>
    <w:rsid w:val="00721E2E"/>
    <w:rsid w:val="00733A8E"/>
    <w:rsid w:val="00734F55"/>
    <w:rsid w:val="007418DF"/>
    <w:rsid w:val="00742010"/>
    <w:rsid w:val="00744CB1"/>
    <w:rsid w:val="007460DD"/>
    <w:rsid w:val="0074734D"/>
    <w:rsid w:val="00755691"/>
    <w:rsid w:val="007565AE"/>
    <w:rsid w:val="0075744B"/>
    <w:rsid w:val="00761BCD"/>
    <w:rsid w:val="00761CE8"/>
    <w:rsid w:val="007625C6"/>
    <w:rsid w:val="00762917"/>
    <w:rsid w:val="007761DB"/>
    <w:rsid w:val="00786495"/>
    <w:rsid w:val="007B5D8A"/>
    <w:rsid w:val="007C041A"/>
    <w:rsid w:val="007C3FC2"/>
    <w:rsid w:val="007C6BC5"/>
    <w:rsid w:val="007C78C6"/>
    <w:rsid w:val="007D5077"/>
    <w:rsid w:val="007F0103"/>
    <w:rsid w:val="007F4DEF"/>
    <w:rsid w:val="007F53DC"/>
    <w:rsid w:val="0080165F"/>
    <w:rsid w:val="00801BC8"/>
    <w:rsid w:val="008056B9"/>
    <w:rsid w:val="008059E0"/>
    <w:rsid w:val="00811679"/>
    <w:rsid w:val="00820EED"/>
    <w:rsid w:val="00821FFE"/>
    <w:rsid w:val="0082357C"/>
    <w:rsid w:val="00824860"/>
    <w:rsid w:val="00833072"/>
    <w:rsid w:val="0083393D"/>
    <w:rsid w:val="008347D2"/>
    <w:rsid w:val="00836057"/>
    <w:rsid w:val="008368D0"/>
    <w:rsid w:val="00844F26"/>
    <w:rsid w:val="00846E10"/>
    <w:rsid w:val="0084728C"/>
    <w:rsid w:val="00851DA4"/>
    <w:rsid w:val="0085398B"/>
    <w:rsid w:val="00854483"/>
    <w:rsid w:val="008562F9"/>
    <w:rsid w:val="00867974"/>
    <w:rsid w:val="00872116"/>
    <w:rsid w:val="00872B82"/>
    <w:rsid w:val="008839EB"/>
    <w:rsid w:val="00883C98"/>
    <w:rsid w:val="008923FD"/>
    <w:rsid w:val="0089692B"/>
    <w:rsid w:val="008A151C"/>
    <w:rsid w:val="008B6D72"/>
    <w:rsid w:val="008C5A72"/>
    <w:rsid w:val="008D4C33"/>
    <w:rsid w:val="008D5AF4"/>
    <w:rsid w:val="008E1E3B"/>
    <w:rsid w:val="008F152B"/>
    <w:rsid w:val="009034C3"/>
    <w:rsid w:val="00907F91"/>
    <w:rsid w:val="00916EAF"/>
    <w:rsid w:val="00923106"/>
    <w:rsid w:val="009252CA"/>
    <w:rsid w:val="009253BF"/>
    <w:rsid w:val="00926221"/>
    <w:rsid w:val="009321B0"/>
    <w:rsid w:val="00933737"/>
    <w:rsid w:val="009356AB"/>
    <w:rsid w:val="00941DE0"/>
    <w:rsid w:val="009545F9"/>
    <w:rsid w:val="009567AD"/>
    <w:rsid w:val="009625E5"/>
    <w:rsid w:val="0097126F"/>
    <w:rsid w:val="009713C6"/>
    <w:rsid w:val="009729D6"/>
    <w:rsid w:val="00972F1C"/>
    <w:rsid w:val="00973B9C"/>
    <w:rsid w:val="00974400"/>
    <w:rsid w:val="00982898"/>
    <w:rsid w:val="009863BF"/>
    <w:rsid w:val="00987E77"/>
    <w:rsid w:val="009A0C27"/>
    <w:rsid w:val="009A36B9"/>
    <w:rsid w:val="009A4847"/>
    <w:rsid w:val="009A49EA"/>
    <w:rsid w:val="009A753C"/>
    <w:rsid w:val="009B13BE"/>
    <w:rsid w:val="009B3BC8"/>
    <w:rsid w:val="009B6208"/>
    <w:rsid w:val="009B7BE0"/>
    <w:rsid w:val="009C4ED8"/>
    <w:rsid w:val="009D3AD9"/>
    <w:rsid w:val="009F5236"/>
    <w:rsid w:val="00A01F80"/>
    <w:rsid w:val="00A06DC8"/>
    <w:rsid w:val="00A0746C"/>
    <w:rsid w:val="00A076A5"/>
    <w:rsid w:val="00A13900"/>
    <w:rsid w:val="00A1395C"/>
    <w:rsid w:val="00A13B25"/>
    <w:rsid w:val="00A20AB7"/>
    <w:rsid w:val="00A22990"/>
    <w:rsid w:val="00A22A7C"/>
    <w:rsid w:val="00A2528E"/>
    <w:rsid w:val="00A2549C"/>
    <w:rsid w:val="00A3141C"/>
    <w:rsid w:val="00A32C35"/>
    <w:rsid w:val="00A37D8A"/>
    <w:rsid w:val="00A4073C"/>
    <w:rsid w:val="00A40D5A"/>
    <w:rsid w:val="00A43DFB"/>
    <w:rsid w:val="00A46C6E"/>
    <w:rsid w:val="00A53515"/>
    <w:rsid w:val="00A54366"/>
    <w:rsid w:val="00A61949"/>
    <w:rsid w:val="00A6381F"/>
    <w:rsid w:val="00A6420D"/>
    <w:rsid w:val="00A7737F"/>
    <w:rsid w:val="00A81845"/>
    <w:rsid w:val="00A83B4E"/>
    <w:rsid w:val="00A933CC"/>
    <w:rsid w:val="00AA66B6"/>
    <w:rsid w:val="00AB0BD9"/>
    <w:rsid w:val="00AB3700"/>
    <w:rsid w:val="00AB62F8"/>
    <w:rsid w:val="00AC0153"/>
    <w:rsid w:val="00AC3D62"/>
    <w:rsid w:val="00AC5D9F"/>
    <w:rsid w:val="00AC6BD0"/>
    <w:rsid w:val="00AD0C7C"/>
    <w:rsid w:val="00AD1D0D"/>
    <w:rsid w:val="00AD341D"/>
    <w:rsid w:val="00AD55E1"/>
    <w:rsid w:val="00AD678B"/>
    <w:rsid w:val="00AD7A78"/>
    <w:rsid w:val="00AE03F9"/>
    <w:rsid w:val="00AF21F2"/>
    <w:rsid w:val="00AF4EFD"/>
    <w:rsid w:val="00B0269E"/>
    <w:rsid w:val="00B117A7"/>
    <w:rsid w:val="00B21B79"/>
    <w:rsid w:val="00B225FD"/>
    <w:rsid w:val="00B2506E"/>
    <w:rsid w:val="00B26069"/>
    <w:rsid w:val="00B3142C"/>
    <w:rsid w:val="00B31B95"/>
    <w:rsid w:val="00B363FB"/>
    <w:rsid w:val="00B367D7"/>
    <w:rsid w:val="00B427A4"/>
    <w:rsid w:val="00B436A6"/>
    <w:rsid w:val="00B55A2C"/>
    <w:rsid w:val="00B61B62"/>
    <w:rsid w:val="00B70913"/>
    <w:rsid w:val="00B71BDB"/>
    <w:rsid w:val="00B83426"/>
    <w:rsid w:val="00B92A86"/>
    <w:rsid w:val="00BA0454"/>
    <w:rsid w:val="00BA1BD4"/>
    <w:rsid w:val="00BA7FEC"/>
    <w:rsid w:val="00BB3358"/>
    <w:rsid w:val="00BB47E6"/>
    <w:rsid w:val="00BB5558"/>
    <w:rsid w:val="00BC147C"/>
    <w:rsid w:val="00BC3C33"/>
    <w:rsid w:val="00BC5F69"/>
    <w:rsid w:val="00BC798A"/>
    <w:rsid w:val="00BF01C9"/>
    <w:rsid w:val="00BF5CFF"/>
    <w:rsid w:val="00BF7C3F"/>
    <w:rsid w:val="00C01122"/>
    <w:rsid w:val="00C01801"/>
    <w:rsid w:val="00C046CA"/>
    <w:rsid w:val="00C1405B"/>
    <w:rsid w:val="00C16E5D"/>
    <w:rsid w:val="00C17D65"/>
    <w:rsid w:val="00C21BB1"/>
    <w:rsid w:val="00C23F5A"/>
    <w:rsid w:val="00C3406F"/>
    <w:rsid w:val="00C34170"/>
    <w:rsid w:val="00C413DB"/>
    <w:rsid w:val="00C436E9"/>
    <w:rsid w:val="00C43C27"/>
    <w:rsid w:val="00C5336E"/>
    <w:rsid w:val="00C609CD"/>
    <w:rsid w:val="00C61CAC"/>
    <w:rsid w:val="00C6275C"/>
    <w:rsid w:val="00C65158"/>
    <w:rsid w:val="00C65E6E"/>
    <w:rsid w:val="00C70BEA"/>
    <w:rsid w:val="00C74075"/>
    <w:rsid w:val="00C76295"/>
    <w:rsid w:val="00C770A0"/>
    <w:rsid w:val="00C83768"/>
    <w:rsid w:val="00C87D80"/>
    <w:rsid w:val="00CA3C75"/>
    <w:rsid w:val="00CA659C"/>
    <w:rsid w:val="00CA6F49"/>
    <w:rsid w:val="00CA702A"/>
    <w:rsid w:val="00CB1D59"/>
    <w:rsid w:val="00CB2594"/>
    <w:rsid w:val="00CB3F71"/>
    <w:rsid w:val="00CB4046"/>
    <w:rsid w:val="00CB6395"/>
    <w:rsid w:val="00CB6CC8"/>
    <w:rsid w:val="00CC21FA"/>
    <w:rsid w:val="00CC4C98"/>
    <w:rsid w:val="00CD57A8"/>
    <w:rsid w:val="00D005B5"/>
    <w:rsid w:val="00D01E1E"/>
    <w:rsid w:val="00D031D1"/>
    <w:rsid w:val="00D10BFE"/>
    <w:rsid w:val="00D1130A"/>
    <w:rsid w:val="00D11540"/>
    <w:rsid w:val="00D26856"/>
    <w:rsid w:val="00D31741"/>
    <w:rsid w:val="00D35C16"/>
    <w:rsid w:val="00D37E52"/>
    <w:rsid w:val="00D420B7"/>
    <w:rsid w:val="00D4282C"/>
    <w:rsid w:val="00D42CBB"/>
    <w:rsid w:val="00D42D8D"/>
    <w:rsid w:val="00D44650"/>
    <w:rsid w:val="00D45857"/>
    <w:rsid w:val="00D5403E"/>
    <w:rsid w:val="00D723FC"/>
    <w:rsid w:val="00D7538F"/>
    <w:rsid w:val="00D81342"/>
    <w:rsid w:val="00D86302"/>
    <w:rsid w:val="00D96DE2"/>
    <w:rsid w:val="00D9756E"/>
    <w:rsid w:val="00DA1EE5"/>
    <w:rsid w:val="00DA7622"/>
    <w:rsid w:val="00DB5EA5"/>
    <w:rsid w:val="00DC4488"/>
    <w:rsid w:val="00DD32CF"/>
    <w:rsid w:val="00DD466F"/>
    <w:rsid w:val="00DD79EE"/>
    <w:rsid w:val="00DE36C1"/>
    <w:rsid w:val="00DE4FF5"/>
    <w:rsid w:val="00DE799A"/>
    <w:rsid w:val="00DF00F5"/>
    <w:rsid w:val="00E0102A"/>
    <w:rsid w:val="00E0341A"/>
    <w:rsid w:val="00E1382C"/>
    <w:rsid w:val="00E23EF8"/>
    <w:rsid w:val="00E26E2E"/>
    <w:rsid w:val="00E27F02"/>
    <w:rsid w:val="00E327A4"/>
    <w:rsid w:val="00E338E4"/>
    <w:rsid w:val="00E34854"/>
    <w:rsid w:val="00E3699C"/>
    <w:rsid w:val="00E426E0"/>
    <w:rsid w:val="00E43303"/>
    <w:rsid w:val="00E44B0E"/>
    <w:rsid w:val="00E47B64"/>
    <w:rsid w:val="00E56DFB"/>
    <w:rsid w:val="00E60B54"/>
    <w:rsid w:val="00E632DD"/>
    <w:rsid w:val="00E67251"/>
    <w:rsid w:val="00E71454"/>
    <w:rsid w:val="00E77B2D"/>
    <w:rsid w:val="00E80CE4"/>
    <w:rsid w:val="00E80FC7"/>
    <w:rsid w:val="00E817FC"/>
    <w:rsid w:val="00E83E5A"/>
    <w:rsid w:val="00EA226A"/>
    <w:rsid w:val="00EB3BF6"/>
    <w:rsid w:val="00EB53AD"/>
    <w:rsid w:val="00EC21AD"/>
    <w:rsid w:val="00EC4C6A"/>
    <w:rsid w:val="00ED1E8B"/>
    <w:rsid w:val="00EE286F"/>
    <w:rsid w:val="00EE462A"/>
    <w:rsid w:val="00F02C0A"/>
    <w:rsid w:val="00F04D89"/>
    <w:rsid w:val="00F12497"/>
    <w:rsid w:val="00F1778F"/>
    <w:rsid w:val="00F31EC1"/>
    <w:rsid w:val="00F4103D"/>
    <w:rsid w:val="00F43C7A"/>
    <w:rsid w:val="00F50AC8"/>
    <w:rsid w:val="00F552EC"/>
    <w:rsid w:val="00F57676"/>
    <w:rsid w:val="00F63D73"/>
    <w:rsid w:val="00F73903"/>
    <w:rsid w:val="00F73F0D"/>
    <w:rsid w:val="00F772BD"/>
    <w:rsid w:val="00F8443E"/>
    <w:rsid w:val="00F90383"/>
    <w:rsid w:val="00FA47C9"/>
    <w:rsid w:val="00FB2C71"/>
    <w:rsid w:val="00FB53A4"/>
    <w:rsid w:val="00FB59AE"/>
    <w:rsid w:val="00FC2EC9"/>
    <w:rsid w:val="00FC3905"/>
    <w:rsid w:val="00FD3DB0"/>
    <w:rsid w:val="00FD68E4"/>
    <w:rsid w:val="00FD7D68"/>
    <w:rsid w:val="00FF02F0"/>
    <w:rsid w:val="00FF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48512C"/>
  <w15:chartTrackingRefBased/>
  <w15:docId w15:val="{783942AF-E3B3-44A7-8A85-68C969AB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0699"/>
    <w:pPr>
      <w:spacing w:line="276" w:lineRule="auto"/>
    </w:pPr>
    <w:rPr>
      <w:sz w:val="24"/>
      <w:szCs w:val="24"/>
    </w:rPr>
  </w:style>
  <w:style w:type="paragraph" w:styleId="1">
    <w:name w:val="heading 1"/>
    <w:basedOn w:val="a"/>
    <w:next w:val="a"/>
    <w:qFormat/>
    <w:rsid w:val="00010699"/>
    <w:pPr>
      <w:keepNext/>
      <w:framePr w:w="4697" w:h="2406" w:hSpace="180" w:wrap="auto" w:vAnchor="text" w:hAnchor="page" w:x="796" w:y="288"/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paragraph" w:styleId="2">
    <w:name w:val="heading 2"/>
    <w:basedOn w:val="a"/>
    <w:next w:val="a"/>
    <w:link w:val="2Char"/>
    <w:qFormat/>
    <w:rsid w:val="00010699"/>
    <w:pPr>
      <w:keepNext/>
      <w:overflowPunct w:val="0"/>
      <w:autoSpaceDE w:val="0"/>
      <w:autoSpaceDN w:val="0"/>
      <w:adjustRightInd w:val="0"/>
      <w:spacing w:line="360" w:lineRule="auto"/>
      <w:ind w:firstLine="720"/>
      <w:textAlignment w:val="baseline"/>
      <w:outlineLvl w:val="1"/>
    </w:pPr>
    <w:rPr>
      <w:szCs w:val="20"/>
      <w:lang w:val="x-none" w:eastAsia="x-none"/>
    </w:rPr>
  </w:style>
  <w:style w:type="paragraph" w:styleId="3">
    <w:name w:val="heading 3"/>
    <w:basedOn w:val="a"/>
    <w:next w:val="a"/>
    <w:qFormat/>
    <w:rsid w:val="00010699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010699"/>
    <w:pPr>
      <w:keepNext/>
      <w:spacing w:line="360" w:lineRule="auto"/>
      <w:ind w:firstLine="720"/>
      <w:jc w:val="both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10699"/>
    <w:pPr>
      <w:framePr w:w="4697" w:h="2406" w:hSpace="180" w:wrap="auto" w:vAnchor="text" w:hAnchor="page" w:x="796" w:y="288"/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</w:rPr>
  </w:style>
  <w:style w:type="paragraph" w:customStyle="1" w:styleId="21">
    <w:name w:val="Σώμα κείμενου 21"/>
    <w:basedOn w:val="a"/>
    <w:rsid w:val="00010699"/>
    <w:pPr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Cs w:val="20"/>
    </w:rPr>
  </w:style>
  <w:style w:type="paragraph" w:styleId="a4">
    <w:name w:val="Body Text Indent"/>
    <w:basedOn w:val="a"/>
    <w:semiHidden/>
    <w:rsid w:val="00010699"/>
    <w:pPr>
      <w:spacing w:before="240" w:line="360" w:lineRule="auto"/>
      <w:ind w:firstLine="720"/>
    </w:pPr>
  </w:style>
  <w:style w:type="paragraph" w:styleId="a5">
    <w:name w:val="Balloon Text"/>
    <w:basedOn w:val="a"/>
    <w:link w:val="Char"/>
    <w:uiPriority w:val="99"/>
    <w:semiHidden/>
    <w:unhideWhenUsed/>
    <w:rsid w:val="00D44650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Κείμενο πλαισίου Char"/>
    <w:link w:val="a5"/>
    <w:uiPriority w:val="99"/>
    <w:semiHidden/>
    <w:rsid w:val="00D44650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link w:val="2"/>
    <w:rsid w:val="009625E5"/>
    <w:rPr>
      <w:sz w:val="24"/>
    </w:rPr>
  </w:style>
  <w:style w:type="table" w:styleId="a6">
    <w:name w:val="Table Grid"/>
    <w:basedOn w:val="a1"/>
    <w:uiPriority w:val="59"/>
    <w:rsid w:val="005617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BF5CFF"/>
    <w:pPr>
      <w:ind w:left="720"/>
      <w:contextualSpacing/>
    </w:pPr>
  </w:style>
  <w:style w:type="paragraph" w:customStyle="1" w:styleId="10">
    <w:name w:val="Παράγραφος λίστας1"/>
    <w:basedOn w:val="a"/>
    <w:uiPriority w:val="34"/>
    <w:qFormat/>
    <w:rsid w:val="00E327A4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D7D6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n-US" w:eastAsia="en-US"/>
    </w:rPr>
  </w:style>
  <w:style w:type="character" w:styleId="-">
    <w:name w:val="Hyperlink"/>
    <w:uiPriority w:val="99"/>
    <w:unhideWhenUsed/>
    <w:rsid w:val="001B18F2"/>
    <w:rPr>
      <w:color w:val="0000FF"/>
      <w:u w:val="single"/>
    </w:rPr>
  </w:style>
  <w:style w:type="character" w:customStyle="1" w:styleId="11">
    <w:name w:val="Ανεπίλυτη αναφορά1"/>
    <w:uiPriority w:val="99"/>
    <w:semiHidden/>
    <w:unhideWhenUsed/>
    <w:rsid w:val="00B427A4"/>
    <w:rPr>
      <w:color w:val="605E5C"/>
      <w:shd w:val="clear" w:color="auto" w:fill="E1DFDD"/>
    </w:rPr>
  </w:style>
  <w:style w:type="character" w:styleId="a8">
    <w:name w:val="Placeholder Text"/>
    <w:basedOn w:val="a0"/>
    <w:uiPriority w:val="99"/>
    <w:semiHidden/>
    <w:rsid w:val="007F0103"/>
    <w:rPr>
      <w:color w:val="666666"/>
    </w:rPr>
  </w:style>
  <w:style w:type="paragraph" w:styleId="20">
    <w:name w:val="Body Text 2"/>
    <w:basedOn w:val="a"/>
    <w:link w:val="2Char0"/>
    <w:uiPriority w:val="99"/>
    <w:semiHidden/>
    <w:unhideWhenUsed/>
    <w:rsid w:val="00A6381F"/>
    <w:pPr>
      <w:spacing w:after="120" w:line="480" w:lineRule="auto"/>
    </w:pPr>
  </w:style>
  <w:style w:type="character" w:customStyle="1" w:styleId="2Char0">
    <w:name w:val="Σώμα κείμενου 2 Char"/>
    <w:basedOn w:val="a0"/>
    <w:link w:val="20"/>
    <w:uiPriority w:val="99"/>
    <w:semiHidden/>
    <w:rsid w:val="00A638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5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merickcalligrammeion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limerickcalligrammeio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&#928;&#961;&#972;&#964;&#965;&#960;&#945;\&#904;&#947;&#947;&#961;&#945;&#966;&#959;%20&#931;&#967;&#959;&#955;&#949;&#943;&#959;&#965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19DDE-BCB2-4D14-B333-A938A290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Έγγραφο Σχολείου</Template>
  <TotalTime>0</TotalTime>
  <Pages>3</Pages>
  <Words>792</Words>
  <Characters>4280</Characters>
  <Application>Microsoft Office Word</Application>
  <DocSecurity>0</DocSecurity>
  <Lines>35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likeio</Company>
  <LinksUpToDate>false</LinksUpToDate>
  <CharactersWithSpaces>5062</CharactersWithSpaces>
  <SharedDoc>false</SharedDoc>
  <HLinks>
    <vt:vector size="6" baseType="variant">
      <vt:variant>
        <vt:i4>7274571</vt:i4>
      </vt:variant>
      <vt:variant>
        <vt:i4>3</vt:i4>
      </vt:variant>
      <vt:variant>
        <vt:i4>0</vt:i4>
      </vt:variant>
      <vt:variant>
        <vt:i4>5</vt:i4>
      </vt:variant>
      <vt:variant>
        <vt:lpwstr>mailto:mail@lyk-peir-ionid.att.sch.gr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user;Sotirios Matakias</dc:creator>
  <cp:keywords/>
  <cp:lastModifiedBy>Διευθύντρια</cp:lastModifiedBy>
  <cp:revision>2</cp:revision>
  <cp:lastPrinted>2026-04-25T09:39:00Z</cp:lastPrinted>
  <dcterms:created xsi:type="dcterms:W3CDTF">2026-10-23T06:20:00Z</dcterms:created>
  <dcterms:modified xsi:type="dcterms:W3CDTF">2026-10-23T06:20:00Z</dcterms:modified>
</cp:coreProperties>
</file>